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2871" w14:textId="454583AD" w:rsidR="00767354" w:rsidRPr="00E20A3D" w:rsidRDefault="00E20A3D" w:rsidP="00767354">
      <w:pPr>
        <w:rPr>
          <w:rFonts w:ascii="Helvetica Neue" w:hAnsi="Helvetica Neue"/>
          <w:b/>
          <w:sz w:val="30"/>
          <w:szCs w:val="30"/>
          <w:lang w:val="de-CH"/>
        </w:rPr>
      </w:pPr>
      <w:r>
        <w:rPr>
          <w:rFonts w:ascii="Helvetica Neue" w:hAnsi="Helvetica Neue"/>
          <w:b/>
          <w:sz w:val="30"/>
          <w:szCs w:val="30"/>
          <w:lang w:val="de-CH"/>
        </w:rPr>
        <w:t>Ausschreibung</w:t>
      </w:r>
      <w:r w:rsidR="00767354" w:rsidRPr="002B01A4">
        <w:rPr>
          <w:rFonts w:ascii="Helvetica Neue" w:hAnsi="Helvetica Neue"/>
          <w:b/>
          <w:sz w:val="30"/>
          <w:szCs w:val="30"/>
          <w:lang w:val="de-CH"/>
        </w:rPr>
        <w:t xml:space="preserve"> </w:t>
      </w:r>
      <w:r w:rsidR="00767354" w:rsidRPr="00E20A3D">
        <w:rPr>
          <w:rFonts w:ascii="Helvetica Neue" w:hAnsi="Helvetica Neue"/>
          <w:b/>
          <w:sz w:val="30"/>
          <w:szCs w:val="30"/>
          <w:lang w:val="de-CH"/>
        </w:rPr>
        <w:t>«</w:t>
      </w:r>
      <w:r w:rsidRPr="00E20A3D">
        <w:rPr>
          <w:rFonts w:ascii="Helvetica Neue" w:hAnsi="Helvetica Neue"/>
          <w:b/>
          <w:sz w:val="30"/>
          <w:szCs w:val="30"/>
          <w:lang w:val="de-CH"/>
        </w:rPr>
        <w:t>Wissenschaftskommunikation zu nachhaltigem Konsum</w:t>
      </w:r>
      <w:r w:rsidR="00767354" w:rsidRPr="00E20A3D">
        <w:rPr>
          <w:rFonts w:ascii="Helvetica Neue" w:hAnsi="Helvetica Neue"/>
          <w:b/>
          <w:sz w:val="30"/>
          <w:szCs w:val="30"/>
          <w:lang w:val="de-CH"/>
        </w:rPr>
        <w:t>»</w:t>
      </w:r>
    </w:p>
    <w:p w14:paraId="32F43A90" w14:textId="77777777" w:rsidR="00767354" w:rsidRPr="002B01A4" w:rsidRDefault="00767354" w:rsidP="00767354">
      <w:pPr>
        <w:widowControl w:val="0"/>
        <w:spacing w:line="340" w:lineRule="exact"/>
        <w:rPr>
          <w:rFonts w:ascii="Helvetica Neue" w:hAnsi="Helvetica Neue"/>
          <w:sz w:val="22"/>
          <w:szCs w:val="22"/>
          <w:lang w:val="de-CH"/>
        </w:rPr>
      </w:pPr>
    </w:p>
    <w:p w14:paraId="5E77730A" w14:textId="5EA9AB97" w:rsidR="00767354" w:rsidRPr="002B01A4" w:rsidRDefault="00E20A3D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2"/>
          <w:szCs w:val="22"/>
          <w:lang w:val="de-CH"/>
        </w:rPr>
      </w:pPr>
      <w:r>
        <w:rPr>
          <w:rFonts w:ascii="Helvetica Neue" w:hAnsi="Helvetica Neue"/>
          <w:b/>
          <w:sz w:val="22"/>
          <w:szCs w:val="22"/>
          <w:lang w:val="de-CH"/>
        </w:rPr>
        <w:t>Einreichefrist über</w:t>
      </w:r>
      <w:r w:rsidR="00767354" w:rsidRPr="002B01A4">
        <w:rPr>
          <w:rFonts w:ascii="Helvetica Neue" w:hAnsi="Helvetica Neue"/>
          <w:b/>
          <w:sz w:val="22"/>
          <w:szCs w:val="22"/>
          <w:lang w:val="de-CH"/>
        </w:rPr>
        <w:t xml:space="preserve"> </w:t>
      </w:r>
      <w:r w:rsidR="0060059A">
        <w:rPr>
          <w:rFonts w:ascii="Helvetica Neue" w:hAnsi="Helvetica Neue"/>
          <w:b/>
          <w:sz w:val="22"/>
          <w:szCs w:val="22"/>
          <w:lang w:val="de-CH"/>
        </w:rPr>
        <w:t xml:space="preserve">die Gesuchsplattform </w:t>
      </w:r>
      <w:r>
        <w:rPr>
          <w:rFonts w:ascii="Helvetica Neue" w:hAnsi="Helvetica Neue"/>
          <w:b/>
          <w:sz w:val="22"/>
          <w:szCs w:val="22"/>
          <w:lang w:val="de-CH"/>
        </w:rPr>
        <w:t>MySAGW: 1</w:t>
      </w:r>
      <w:r w:rsidR="006A5391">
        <w:rPr>
          <w:rFonts w:ascii="Helvetica Neue" w:hAnsi="Helvetica Neue"/>
          <w:b/>
          <w:sz w:val="22"/>
          <w:szCs w:val="22"/>
          <w:lang w:val="de-CH"/>
        </w:rPr>
        <w:t xml:space="preserve">. </w:t>
      </w:r>
      <w:r>
        <w:rPr>
          <w:rFonts w:ascii="Helvetica Neue" w:hAnsi="Helvetica Neue"/>
          <w:b/>
          <w:sz w:val="22"/>
          <w:szCs w:val="22"/>
          <w:lang w:val="de-CH"/>
        </w:rPr>
        <w:t>April</w:t>
      </w:r>
      <w:r w:rsidR="006A5391">
        <w:rPr>
          <w:rFonts w:ascii="Helvetica Neue" w:hAnsi="Helvetica Neue"/>
          <w:b/>
          <w:sz w:val="22"/>
          <w:szCs w:val="22"/>
          <w:lang w:val="de-CH"/>
        </w:rPr>
        <w:t xml:space="preserve"> 202</w:t>
      </w:r>
      <w:r>
        <w:rPr>
          <w:rFonts w:ascii="Helvetica Neue" w:hAnsi="Helvetica Neue"/>
          <w:b/>
          <w:sz w:val="22"/>
          <w:szCs w:val="22"/>
          <w:lang w:val="de-CH"/>
        </w:rPr>
        <w:t>4</w:t>
      </w:r>
    </w:p>
    <w:p w14:paraId="393B93A1" w14:textId="25E35419" w:rsidR="00767354" w:rsidRDefault="004A41D4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r>
        <w:rPr>
          <w:rFonts w:ascii="Helvetica Neue" w:hAnsi="Helvetica Neue"/>
          <w:sz w:val="20"/>
          <w:lang w:val="de-CH"/>
        </w:rPr>
        <w:t>Für die Eröffnung eines Gesuchs in MySAGW schreiben Sie an: sara.elmer@sagw.ch</w:t>
      </w:r>
    </w:p>
    <w:p w14:paraId="518E548C" w14:textId="77777777" w:rsidR="004A41D4" w:rsidRPr="002B01A4" w:rsidRDefault="004A41D4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</w:p>
    <w:p w14:paraId="17B4807C" w14:textId="0A8FE718" w:rsidR="00767354" w:rsidRPr="00F56E72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vertAlign w:val="superscript"/>
          <w:lang w:val="de-CH"/>
        </w:rPr>
      </w:pPr>
      <w:r w:rsidRPr="002B01A4">
        <w:rPr>
          <w:rFonts w:ascii="Helvetica Neue" w:hAnsi="Helvetica Neue"/>
          <w:b/>
          <w:sz w:val="20"/>
          <w:lang w:val="de-CH"/>
        </w:rPr>
        <w:t>Hauptgesuchsteller</w:t>
      </w:r>
      <w:r w:rsidR="005637D8" w:rsidRPr="00F56E72">
        <w:rPr>
          <w:rFonts w:ascii="Helvetica Neue" w:hAnsi="Helvetica Neue"/>
          <w:b/>
          <w:sz w:val="20"/>
          <w:lang w:val="de-CH"/>
        </w:rPr>
        <w:t>·</w:t>
      </w:r>
      <w:proofErr w:type="gramStart"/>
      <w:r w:rsidR="00F56E72" w:rsidRPr="00F56E72">
        <w:rPr>
          <w:rFonts w:ascii="Helvetica Neue" w:hAnsi="Helvetica Neue"/>
          <w:b/>
          <w:sz w:val="20"/>
          <w:lang w:val="de-CH"/>
        </w:rPr>
        <w:t>i</w:t>
      </w:r>
      <w:r w:rsidRPr="002B01A4">
        <w:rPr>
          <w:rFonts w:ascii="Helvetica Neue" w:hAnsi="Helvetica Neue"/>
          <w:b/>
          <w:sz w:val="20"/>
          <w:lang w:val="de-CH"/>
        </w:rPr>
        <w:t>n:</w:t>
      </w:r>
      <w:r w:rsidR="00F56E72">
        <w:rPr>
          <w:rFonts w:ascii="Helvetica Neue" w:hAnsi="Helvetica Neue"/>
          <w:b/>
          <w:sz w:val="20"/>
          <w:lang w:val="de-CH"/>
        </w:rPr>
        <w:t>*</w:t>
      </w:r>
      <w:proofErr w:type="gramEnd"/>
      <w:r w:rsidR="00F56E72">
        <w:rPr>
          <w:rFonts w:ascii="Helvetica Neue" w:hAnsi="Helvetica Neue"/>
          <w:b/>
          <w:sz w:val="20"/>
          <w:vertAlign w:val="superscript"/>
          <w:lang w:val="de-CH"/>
        </w:rPr>
        <w:t>)</w:t>
      </w:r>
    </w:p>
    <w:p w14:paraId="02B1E107" w14:textId="4CEA96D8" w:rsidR="00767354" w:rsidRPr="002B01A4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r w:rsidRPr="002B01A4">
        <w:rPr>
          <w:rFonts w:ascii="Helvetica Neue" w:hAnsi="Helvetica Neue"/>
          <w:sz w:val="20"/>
          <w:lang w:val="de-CH"/>
        </w:rPr>
        <w:t>Titel, Name, Vorname:</w:t>
      </w:r>
      <w:r w:rsidR="004A41D4">
        <w:rPr>
          <w:rFonts w:ascii="Helvetica Neue" w:hAnsi="Helvetica Neue"/>
          <w:sz w:val="20"/>
          <w:lang w:val="de-CH"/>
        </w:rPr>
        <w:t xml:space="preserve"> </w:t>
      </w:r>
      <w:r w:rsidR="004A41D4">
        <w:rPr>
          <w:rFonts w:ascii="Helvetica Neue" w:hAnsi="Helvetica Neue"/>
          <w:sz w:val="20"/>
          <w:lang w:val="de-CH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0" w:name="Text20"/>
      <w:r w:rsidR="004A41D4">
        <w:rPr>
          <w:rFonts w:ascii="Helvetica Neue" w:hAnsi="Helvetica Neue"/>
          <w:sz w:val="20"/>
          <w:lang w:val="de-CH"/>
        </w:rPr>
        <w:instrText xml:space="preserve"> FORMTEXT </w:instrText>
      </w:r>
      <w:r w:rsidR="00000000">
        <w:rPr>
          <w:rFonts w:ascii="Helvetica Neue" w:hAnsi="Helvetica Neue"/>
          <w:sz w:val="20"/>
          <w:lang w:val="de-CH"/>
        </w:rPr>
      </w:r>
      <w:r w:rsidR="00000000">
        <w:rPr>
          <w:rFonts w:ascii="Helvetica Neue" w:hAnsi="Helvetica Neue"/>
          <w:sz w:val="20"/>
          <w:lang w:val="de-CH"/>
        </w:rPr>
        <w:fldChar w:fldCharType="separate"/>
      </w:r>
      <w:r w:rsidR="004A41D4">
        <w:rPr>
          <w:rFonts w:ascii="Helvetica Neue" w:hAnsi="Helvetica Neue"/>
          <w:sz w:val="20"/>
          <w:lang w:val="de-CH"/>
        </w:rPr>
        <w:fldChar w:fldCharType="end"/>
      </w:r>
      <w:bookmarkEnd w:id="0"/>
      <w:r w:rsidRPr="002B01A4">
        <w:rPr>
          <w:rFonts w:ascii="Helvetica Neue" w:hAnsi="Helvetica Neue"/>
          <w:sz w:val="20"/>
          <w:lang w:val="de-CH"/>
        </w:rPr>
        <w:tab/>
      </w:r>
    </w:p>
    <w:p w14:paraId="7D12840F" w14:textId="1B6A4DA9" w:rsidR="00767354" w:rsidRPr="002B01A4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r w:rsidRPr="002B01A4">
        <w:rPr>
          <w:rFonts w:ascii="Helvetica Neue" w:hAnsi="Helvetica Neue"/>
          <w:sz w:val="20"/>
          <w:lang w:val="de-CH"/>
        </w:rPr>
        <w:t>Institution: </w:t>
      </w:r>
      <w:r w:rsidR="00415AC9">
        <w:rPr>
          <w:rFonts w:ascii="Helvetica Neue" w:hAnsi="Helvetica Neue"/>
          <w:sz w:val="20"/>
          <w:lang w:val="de-CH"/>
        </w:rPr>
        <w:tab/>
      </w:r>
      <w:r w:rsidR="004A41D4">
        <w:rPr>
          <w:rFonts w:ascii="Helvetica Neue" w:hAnsi="Helvetica Neue"/>
          <w:sz w:val="20"/>
          <w:lang w:val="de-CH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" w:name="Text21"/>
      <w:r w:rsidR="004A41D4">
        <w:rPr>
          <w:rFonts w:ascii="Helvetica Neue" w:hAnsi="Helvetica Neue"/>
          <w:sz w:val="20"/>
          <w:lang w:val="de-CH"/>
        </w:rPr>
        <w:instrText xml:space="preserve"> FORMTEXT </w:instrText>
      </w:r>
      <w:r w:rsidR="004A41D4">
        <w:rPr>
          <w:rFonts w:ascii="Helvetica Neue" w:hAnsi="Helvetica Neue"/>
          <w:sz w:val="20"/>
          <w:lang w:val="de-CH"/>
        </w:rPr>
      </w:r>
      <w:r w:rsidR="004A41D4">
        <w:rPr>
          <w:rFonts w:ascii="Helvetica Neue" w:hAnsi="Helvetica Neue"/>
          <w:sz w:val="20"/>
          <w:lang w:val="de-CH"/>
        </w:rPr>
        <w:fldChar w:fldCharType="separate"/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sz w:val="20"/>
          <w:lang w:val="de-CH"/>
        </w:rPr>
        <w:fldChar w:fldCharType="end"/>
      </w:r>
      <w:bookmarkEnd w:id="1"/>
    </w:p>
    <w:p w14:paraId="4A612E55" w14:textId="159E6CBB" w:rsidR="00767354" w:rsidRPr="002B01A4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r w:rsidRPr="002B01A4">
        <w:rPr>
          <w:rFonts w:ascii="Helvetica Neue" w:hAnsi="Helvetica Neue"/>
          <w:sz w:val="20"/>
          <w:lang w:val="de-CH"/>
        </w:rPr>
        <w:t>Adresse:</w:t>
      </w:r>
      <w:r w:rsidR="00415AC9">
        <w:rPr>
          <w:rFonts w:ascii="Helvetica Neue" w:hAnsi="Helvetica Neue"/>
          <w:sz w:val="20"/>
          <w:lang w:val="de-CH"/>
        </w:rPr>
        <w:tab/>
      </w:r>
      <w:r w:rsidR="004A41D4">
        <w:rPr>
          <w:rFonts w:ascii="Helvetica Neue" w:hAnsi="Helvetica Neue"/>
          <w:sz w:val="20"/>
          <w:lang w:val="de-CH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" w:name="Text22"/>
      <w:r w:rsidR="004A41D4">
        <w:rPr>
          <w:rFonts w:ascii="Helvetica Neue" w:hAnsi="Helvetica Neue"/>
          <w:sz w:val="20"/>
          <w:lang w:val="de-CH"/>
        </w:rPr>
        <w:instrText xml:space="preserve"> FORMTEXT </w:instrText>
      </w:r>
      <w:r w:rsidR="004A41D4">
        <w:rPr>
          <w:rFonts w:ascii="Helvetica Neue" w:hAnsi="Helvetica Neue"/>
          <w:sz w:val="20"/>
          <w:lang w:val="de-CH"/>
        </w:rPr>
      </w:r>
      <w:r w:rsidR="004A41D4">
        <w:rPr>
          <w:rFonts w:ascii="Helvetica Neue" w:hAnsi="Helvetica Neue"/>
          <w:sz w:val="20"/>
          <w:lang w:val="de-CH"/>
        </w:rPr>
        <w:fldChar w:fldCharType="separate"/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sz w:val="20"/>
          <w:lang w:val="de-CH"/>
        </w:rPr>
        <w:fldChar w:fldCharType="end"/>
      </w:r>
      <w:bookmarkEnd w:id="2"/>
    </w:p>
    <w:p w14:paraId="0D3B5F9A" w14:textId="79BE0EE2" w:rsidR="00767354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proofErr w:type="gramStart"/>
      <w:r w:rsidRPr="002B01A4">
        <w:rPr>
          <w:rFonts w:ascii="Helvetica Neue" w:hAnsi="Helvetica Neue"/>
          <w:sz w:val="20"/>
          <w:lang w:val="de-CH"/>
        </w:rPr>
        <w:t>Email</w:t>
      </w:r>
      <w:proofErr w:type="gramEnd"/>
      <w:r w:rsidRPr="002B01A4">
        <w:rPr>
          <w:rFonts w:ascii="Helvetica Neue" w:hAnsi="Helvetica Neue"/>
          <w:sz w:val="20"/>
          <w:lang w:val="de-CH"/>
        </w:rPr>
        <w:t>: </w:t>
      </w:r>
      <w:r w:rsidR="00415AC9">
        <w:rPr>
          <w:rFonts w:ascii="Helvetica Neue" w:hAnsi="Helvetica Neue"/>
          <w:sz w:val="20"/>
          <w:lang w:val="de-CH"/>
        </w:rPr>
        <w:tab/>
      </w:r>
      <w:r w:rsidR="004A41D4">
        <w:rPr>
          <w:rFonts w:ascii="Helvetica Neue" w:hAnsi="Helvetica Neue"/>
          <w:sz w:val="20"/>
          <w:lang w:val="de-CH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" w:name="Text23"/>
      <w:r w:rsidR="004A41D4">
        <w:rPr>
          <w:rFonts w:ascii="Helvetica Neue" w:hAnsi="Helvetica Neue"/>
          <w:sz w:val="20"/>
          <w:lang w:val="de-CH"/>
        </w:rPr>
        <w:instrText xml:space="preserve"> FORMTEXT </w:instrText>
      </w:r>
      <w:r w:rsidR="004A41D4">
        <w:rPr>
          <w:rFonts w:ascii="Helvetica Neue" w:hAnsi="Helvetica Neue"/>
          <w:sz w:val="20"/>
          <w:lang w:val="de-CH"/>
        </w:rPr>
      </w:r>
      <w:r w:rsidR="004A41D4">
        <w:rPr>
          <w:rFonts w:ascii="Helvetica Neue" w:hAnsi="Helvetica Neue"/>
          <w:sz w:val="20"/>
          <w:lang w:val="de-CH"/>
        </w:rPr>
        <w:fldChar w:fldCharType="separate"/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sz w:val="20"/>
          <w:lang w:val="de-CH"/>
        </w:rPr>
        <w:fldChar w:fldCharType="end"/>
      </w:r>
      <w:bookmarkEnd w:id="3"/>
    </w:p>
    <w:p w14:paraId="6E0A02A1" w14:textId="77777777" w:rsidR="001A1267" w:rsidRDefault="001A1267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</w:p>
    <w:p w14:paraId="39CF5FED" w14:textId="7EBC4A28" w:rsidR="00767354" w:rsidRPr="0060059A" w:rsidRDefault="00F56E72" w:rsidP="0060059A">
      <w:pPr>
        <w:widowControl w:val="0"/>
        <w:tabs>
          <w:tab w:val="left" w:pos="1134"/>
          <w:tab w:val="right" w:pos="8931"/>
        </w:tabs>
        <w:rPr>
          <w:rFonts w:ascii="Helvetica Neue" w:hAnsi="Helvetica Neue"/>
          <w:sz w:val="16"/>
          <w:szCs w:val="16"/>
          <w:lang w:val="de-CH"/>
        </w:rPr>
      </w:pPr>
      <w:r w:rsidRPr="0060059A">
        <w:rPr>
          <w:rFonts w:ascii="Helvetica Neue" w:hAnsi="Helvetica Neue"/>
          <w:bCs/>
          <w:sz w:val="16"/>
          <w:szCs w:val="16"/>
          <w:lang w:val="de-CH"/>
        </w:rPr>
        <w:t>*</w:t>
      </w:r>
      <w:r w:rsidRPr="0060059A">
        <w:rPr>
          <w:rFonts w:ascii="Helvetica Neue" w:hAnsi="Helvetica Neue"/>
          <w:bCs/>
          <w:sz w:val="16"/>
          <w:szCs w:val="16"/>
          <w:vertAlign w:val="superscript"/>
          <w:lang w:val="de-CH"/>
        </w:rPr>
        <w:t xml:space="preserve">) </w:t>
      </w:r>
      <w:r w:rsidRPr="0060059A">
        <w:rPr>
          <w:rFonts w:ascii="Helvetica Neue" w:hAnsi="Helvetica Neue"/>
          <w:bCs/>
          <w:sz w:val="16"/>
          <w:szCs w:val="16"/>
          <w:lang w:val="de-CH"/>
        </w:rPr>
        <w:t>Antragsberechtigt</w:t>
      </w:r>
      <w:r w:rsidRPr="0060059A">
        <w:rPr>
          <w:rFonts w:ascii="Helvetica Neue" w:hAnsi="Helvetica Neue"/>
          <w:sz w:val="16"/>
          <w:szCs w:val="16"/>
          <w:lang w:val="de-CH"/>
        </w:rPr>
        <w:t xml:space="preserve"> sind Forschende und Doktorierende</w:t>
      </w:r>
      <w:r w:rsidR="00EE323B">
        <w:rPr>
          <w:rFonts w:ascii="Helvetica Neue" w:hAnsi="Helvetica Neue"/>
          <w:sz w:val="16"/>
          <w:szCs w:val="16"/>
          <w:lang w:val="de-CH"/>
        </w:rPr>
        <w:t xml:space="preserve"> der Geistes- und Sozialwissenschaften</w:t>
      </w:r>
      <w:r w:rsidRPr="0060059A">
        <w:rPr>
          <w:rFonts w:ascii="Helvetica Neue" w:hAnsi="Helvetica Neue"/>
          <w:sz w:val="16"/>
          <w:szCs w:val="16"/>
          <w:lang w:val="de-CH"/>
        </w:rPr>
        <w:t>, die an einer Schweizer Hochschule eingeschrieben oder angestellt sind. Doktorierende müssen ein Unterstützungsschreiben der zuständigen Professur in MySAGW hochladen.</w:t>
      </w:r>
    </w:p>
    <w:p w14:paraId="3B8A7973" w14:textId="77777777" w:rsidR="00F56E72" w:rsidRPr="002B01A4" w:rsidRDefault="00F56E72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070C6E4B" w14:textId="29E03209" w:rsidR="00767354" w:rsidRPr="000D1634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i/>
          <w:sz w:val="20"/>
          <w:lang w:val="de-CH"/>
        </w:rPr>
      </w:pPr>
      <w:r w:rsidRPr="002B01A4">
        <w:rPr>
          <w:rFonts w:ascii="Helvetica Neue" w:hAnsi="Helvetica Neue"/>
          <w:b/>
          <w:sz w:val="20"/>
          <w:lang w:val="de-CH"/>
        </w:rPr>
        <w:t>Kooperationspartner: </w:t>
      </w:r>
    </w:p>
    <w:p w14:paraId="02EFF9E8" w14:textId="7EDED552" w:rsidR="00767354" w:rsidRPr="002B01A4" w:rsidRDefault="005637D8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r>
        <w:rPr>
          <w:rFonts w:ascii="Helvetica Neue" w:hAnsi="Helvetica Neue"/>
          <w:sz w:val="20"/>
          <w:lang w:val="de-CH"/>
        </w:rPr>
        <w:t>I</w:t>
      </w:r>
      <w:r w:rsidR="00767354" w:rsidRPr="002B01A4">
        <w:rPr>
          <w:rFonts w:ascii="Helvetica Neue" w:hAnsi="Helvetica Neue"/>
          <w:sz w:val="20"/>
          <w:lang w:val="de-CH"/>
        </w:rPr>
        <w:t>nstitution / Kontakt: </w:t>
      </w:r>
      <w:r w:rsidR="004A41D4">
        <w:rPr>
          <w:rFonts w:ascii="Helvetica Neue" w:hAnsi="Helvetica Neue"/>
          <w:sz w:val="20"/>
          <w:lang w:val="de-CH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4" w:name="Text24"/>
      <w:r w:rsidR="004A41D4">
        <w:rPr>
          <w:rFonts w:ascii="Helvetica Neue" w:hAnsi="Helvetica Neue"/>
          <w:sz w:val="20"/>
          <w:lang w:val="de-CH"/>
        </w:rPr>
        <w:instrText xml:space="preserve"> FORMTEXT </w:instrText>
      </w:r>
      <w:r w:rsidR="004A41D4">
        <w:rPr>
          <w:rFonts w:ascii="Helvetica Neue" w:hAnsi="Helvetica Neue"/>
          <w:sz w:val="20"/>
          <w:lang w:val="de-CH"/>
        </w:rPr>
      </w:r>
      <w:r w:rsidR="004A41D4">
        <w:rPr>
          <w:rFonts w:ascii="Helvetica Neue" w:hAnsi="Helvetica Neue"/>
          <w:sz w:val="20"/>
          <w:lang w:val="de-CH"/>
        </w:rPr>
        <w:fldChar w:fldCharType="separate"/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noProof/>
          <w:sz w:val="20"/>
          <w:lang w:val="de-CH"/>
        </w:rPr>
        <w:t> </w:t>
      </w:r>
      <w:r w:rsidR="004A41D4">
        <w:rPr>
          <w:rFonts w:ascii="Helvetica Neue" w:hAnsi="Helvetica Neue"/>
          <w:sz w:val="20"/>
          <w:lang w:val="de-CH"/>
        </w:rPr>
        <w:fldChar w:fldCharType="end"/>
      </w:r>
      <w:bookmarkEnd w:id="4"/>
    </w:p>
    <w:p w14:paraId="4B52F7C5" w14:textId="77777777" w:rsidR="00767354" w:rsidRPr="002B01A4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</w:p>
    <w:p w14:paraId="48F82D24" w14:textId="77777777" w:rsidR="00767354" w:rsidRPr="002B01A4" w:rsidRDefault="00767354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73E8901F" w14:textId="264C12AA" w:rsidR="00767354" w:rsidRPr="002B01A4" w:rsidRDefault="005637D8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>Projekttitel</w:t>
      </w:r>
      <w:r w:rsidR="00767354" w:rsidRPr="002B01A4">
        <w:rPr>
          <w:rFonts w:ascii="Helvetica Neue" w:hAnsi="Helvetica Neue"/>
          <w:b/>
          <w:sz w:val="20"/>
          <w:lang w:val="de-CH"/>
        </w:rPr>
        <w:t>:</w:t>
      </w:r>
    </w:p>
    <w:p w14:paraId="3BEDF17E" w14:textId="79DCF34C" w:rsidR="00767354" w:rsidRPr="002B01A4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5" w:name="Text19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5"/>
    </w:p>
    <w:p w14:paraId="32564EE8" w14:textId="77777777" w:rsidR="00767354" w:rsidRPr="002B01A4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341DF5D8" w14:textId="77777777" w:rsidR="00767354" w:rsidRPr="002B01A4" w:rsidRDefault="00767354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7C6D37F5" w14:textId="22AE3624" w:rsidR="00767354" w:rsidRPr="002B01A4" w:rsidRDefault="005637D8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>Projektbeschreibung (max. 2000 Zeichen)</w:t>
      </w:r>
      <w:r w:rsidR="00767354" w:rsidRPr="002B01A4">
        <w:rPr>
          <w:rFonts w:ascii="Helvetica Neue" w:hAnsi="Helvetica Neue"/>
          <w:b/>
          <w:sz w:val="20"/>
          <w:lang w:val="de-CH"/>
        </w:rPr>
        <w:t>:</w:t>
      </w:r>
    </w:p>
    <w:p w14:paraId="4CAAD7B1" w14:textId="4AA78FB5" w:rsidR="00767354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6" w:name="Text14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6"/>
    </w:p>
    <w:p w14:paraId="6948C5D5" w14:textId="48CE3894" w:rsidR="004A41D4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7" w:name="Text15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7"/>
    </w:p>
    <w:p w14:paraId="3C9C0E3A" w14:textId="12C8288B" w:rsidR="004A41D4" w:rsidRPr="002B01A4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8" w:name="Text18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8"/>
    </w:p>
    <w:p w14:paraId="798D6694" w14:textId="77777777" w:rsidR="005637D8" w:rsidRPr="002B01A4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40A5239E" w14:textId="5DF1D808" w:rsidR="005637D8" w:rsidRPr="002B01A4" w:rsidRDefault="002D38D2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 xml:space="preserve">Kurze Beschreibung der </w:t>
      </w:r>
      <w:r w:rsidR="005637D8">
        <w:rPr>
          <w:rFonts w:ascii="Helvetica Neue" w:hAnsi="Helvetica Neue"/>
          <w:b/>
          <w:sz w:val="20"/>
          <w:lang w:val="de-CH"/>
        </w:rPr>
        <w:t>Projektziele und</w:t>
      </w:r>
      <w:r>
        <w:rPr>
          <w:rFonts w:ascii="Helvetica Neue" w:hAnsi="Helvetica Neue"/>
          <w:b/>
          <w:sz w:val="20"/>
          <w:lang w:val="de-CH"/>
        </w:rPr>
        <w:t xml:space="preserve"> der</w:t>
      </w:r>
      <w:r w:rsidR="005637D8">
        <w:rPr>
          <w:rFonts w:ascii="Helvetica Neue" w:hAnsi="Helvetica Neue"/>
          <w:b/>
          <w:sz w:val="20"/>
          <w:lang w:val="de-CH"/>
        </w:rPr>
        <w:t xml:space="preserve"> geplante</w:t>
      </w:r>
      <w:r>
        <w:rPr>
          <w:rFonts w:ascii="Helvetica Neue" w:hAnsi="Helvetica Neue"/>
          <w:b/>
          <w:sz w:val="20"/>
          <w:lang w:val="de-CH"/>
        </w:rPr>
        <w:t>n</w:t>
      </w:r>
      <w:r w:rsidR="005637D8">
        <w:rPr>
          <w:rFonts w:ascii="Helvetica Neue" w:hAnsi="Helvetica Neue"/>
          <w:b/>
          <w:sz w:val="20"/>
          <w:lang w:val="de-CH"/>
        </w:rPr>
        <w:t xml:space="preserve"> Outputs:</w:t>
      </w:r>
    </w:p>
    <w:p w14:paraId="1A5434CD" w14:textId="1DBC4979" w:rsidR="005637D8" w:rsidRPr="002B01A4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9" w:name="Text16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9"/>
    </w:p>
    <w:p w14:paraId="2B7A4C21" w14:textId="24212A20" w:rsidR="005637D8" w:rsidRPr="002B01A4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0" w:name="Text17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10"/>
    </w:p>
    <w:p w14:paraId="0DC7558C" w14:textId="77777777" w:rsidR="005637D8" w:rsidRPr="002B01A4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529F2C6C" w14:textId="77777777" w:rsidR="005637D8" w:rsidRPr="002B01A4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3F781149" w14:textId="79CB5BB4" w:rsidR="005637D8" w:rsidRPr="002B01A4" w:rsidRDefault="005637D8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lastRenderedPageBreak/>
        <w:t>Zielgruppe</w:t>
      </w:r>
      <w:r w:rsidR="00EE323B">
        <w:rPr>
          <w:rFonts w:ascii="Helvetica Neue" w:hAnsi="Helvetica Neue"/>
          <w:b/>
          <w:sz w:val="20"/>
          <w:lang w:val="de-CH"/>
        </w:rPr>
        <w:t>(n)</w:t>
      </w:r>
      <w:r w:rsidR="003C2258">
        <w:rPr>
          <w:rFonts w:ascii="Helvetica Neue" w:hAnsi="Helvetica Neue"/>
          <w:b/>
          <w:sz w:val="20"/>
          <w:lang w:val="de-CH"/>
        </w:rPr>
        <w:t xml:space="preserve"> des Projekts</w:t>
      </w:r>
      <w:r w:rsidRPr="002B01A4">
        <w:rPr>
          <w:rFonts w:ascii="Helvetica Neue" w:hAnsi="Helvetica Neue"/>
          <w:bCs/>
          <w:sz w:val="20"/>
          <w:lang w:val="de-CH"/>
        </w:rPr>
        <w:t>:</w:t>
      </w:r>
    </w:p>
    <w:p w14:paraId="67A4395B" w14:textId="053EEA09" w:rsidR="005637D8" w:rsidRPr="002B01A4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11" w:name="Text25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11"/>
    </w:p>
    <w:p w14:paraId="07C05048" w14:textId="1F2EDCB2" w:rsidR="005637D8" w:rsidRPr="002B01A4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2" w:name="Text26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12"/>
    </w:p>
    <w:p w14:paraId="77D48F6D" w14:textId="77777777" w:rsidR="005637D8" w:rsidRPr="002B01A4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487DA62B" w14:textId="77777777" w:rsidR="005637D8" w:rsidRPr="002B01A4" w:rsidRDefault="005637D8" w:rsidP="005637D8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175CA1EE" w14:textId="1440332D" w:rsidR="005637D8" w:rsidRPr="002B01A4" w:rsidRDefault="00E95783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 xml:space="preserve">Geplante </w:t>
      </w:r>
      <w:r w:rsidR="005637D8">
        <w:rPr>
          <w:rFonts w:ascii="Helvetica Neue" w:hAnsi="Helvetica Neue"/>
          <w:b/>
          <w:sz w:val="20"/>
          <w:lang w:val="de-CH"/>
        </w:rPr>
        <w:t>Kommunikationsmassnahmen</w:t>
      </w:r>
      <w:r w:rsidR="005637D8" w:rsidRPr="002B01A4">
        <w:rPr>
          <w:rFonts w:ascii="Helvetica Neue" w:hAnsi="Helvetica Neue"/>
          <w:bCs/>
          <w:sz w:val="20"/>
          <w:lang w:val="de-CH"/>
        </w:rPr>
        <w:t>:</w:t>
      </w:r>
    </w:p>
    <w:p w14:paraId="57BCE6ED" w14:textId="035967A6" w:rsidR="005637D8" w:rsidRPr="002B01A4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3" w:name="Text27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13"/>
    </w:p>
    <w:p w14:paraId="1BD1D1D2" w14:textId="1C87E46D" w:rsidR="005637D8" w:rsidRPr="002B01A4" w:rsidRDefault="004A41D4" w:rsidP="005637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4" w:name="Text28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14"/>
    </w:p>
    <w:p w14:paraId="0C216E34" w14:textId="77777777" w:rsidR="005637D8" w:rsidRPr="002B01A4" w:rsidRDefault="005637D8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44B99996" w14:textId="602A8068" w:rsidR="00767354" w:rsidRPr="002B01A4" w:rsidRDefault="005637D8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Cs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t>Zeitplan</w:t>
      </w:r>
      <w:r w:rsidR="00767354" w:rsidRPr="002B01A4">
        <w:rPr>
          <w:rFonts w:ascii="Helvetica Neue" w:hAnsi="Helvetica Neue"/>
          <w:b/>
          <w:sz w:val="20"/>
          <w:lang w:val="de-CH"/>
        </w:rPr>
        <w:t xml:space="preserve"> </w:t>
      </w:r>
      <w:r w:rsidR="00767354" w:rsidRPr="002B01A4">
        <w:rPr>
          <w:rFonts w:ascii="Helvetica Neue" w:hAnsi="Helvetica Neue"/>
          <w:bCs/>
          <w:sz w:val="20"/>
          <w:lang w:val="de-CH"/>
        </w:rPr>
        <w:t>(</w:t>
      </w:r>
      <w:r>
        <w:rPr>
          <w:rFonts w:ascii="Helvetica Neue" w:hAnsi="Helvetica Neue"/>
          <w:bCs/>
          <w:sz w:val="20"/>
          <w:lang w:val="de-CH"/>
        </w:rPr>
        <w:t>wichtigste Etappen bis zum Projektabschluss</w:t>
      </w:r>
      <w:r w:rsidR="00767354" w:rsidRPr="002B01A4">
        <w:rPr>
          <w:rFonts w:ascii="Helvetica Neue" w:hAnsi="Helvetica Neue"/>
          <w:bCs/>
          <w:sz w:val="20"/>
          <w:lang w:val="de-CH"/>
        </w:rPr>
        <w:t>):</w:t>
      </w:r>
    </w:p>
    <w:p w14:paraId="1F45DE52" w14:textId="591D0CA1" w:rsidR="00767354" w:rsidRPr="002B01A4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5" w:name="Text29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15"/>
    </w:p>
    <w:p w14:paraId="566EA690" w14:textId="1D1086AB" w:rsidR="00767354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6" w:name="Text30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16"/>
    </w:p>
    <w:p w14:paraId="2B203007" w14:textId="3D9BDC81" w:rsidR="004A41D4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7" w:name="Text31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17"/>
    </w:p>
    <w:p w14:paraId="521C15B1" w14:textId="2DAD9A1B" w:rsidR="004A41D4" w:rsidRPr="002B01A4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18" w:name="Text32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18"/>
    </w:p>
    <w:p w14:paraId="6DF8B3AF" w14:textId="77777777" w:rsidR="00767354" w:rsidRDefault="00767354" w:rsidP="00767354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356C68DB" w14:textId="3E918F25" w:rsidR="009F3136" w:rsidRPr="00451C8E" w:rsidRDefault="009F3136" w:rsidP="009F3136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 w:rsidRPr="002B01A4">
        <w:rPr>
          <w:rFonts w:ascii="Helvetica Neue" w:hAnsi="Helvetica Neue"/>
          <w:b/>
          <w:sz w:val="20"/>
          <w:lang w:val="de-CH"/>
        </w:rPr>
        <w:t>Budget: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3389"/>
      </w:tblGrid>
      <w:tr w:rsidR="009F3136" w:rsidRPr="00FD47F3" w14:paraId="50979ABC" w14:textId="77777777" w:rsidTr="00FD47F3">
        <w:tc>
          <w:tcPr>
            <w:tcW w:w="5524" w:type="dxa"/>
          </w:tcPr>
          <w:p w14:paraId="5D73E2F1" w14:textId="3A4EE4D7" w:rsidR="009F3136" w:rsidRPr="00FD47F3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de-CH"/>
              </w:rPr>
            </w:pPr>
            <w:r w:rsidRPr="00FD47F3">
              <w:rPr>
                <w:rFonts w:ascii="Helvetica Neue" w:hAnsi="Helvetica Neue"/>
                <w:b/>
                <w:bCs/>
                <w:sz w:val="20"/>
                <w:lang w:val="de-CH"/>
              </w:rPr>
              <w:t>Ausgaben</w:t>
            </w:r>
          </w:p>
        </w:tc>
        <w:tc>
          <w:tcPr>
            <w:tcW w:w="3389" w:type="dxa"/>
          </w:tcPr>
          <w:p w14:paraId="41D62D60" w14:textId="439E053C" w:rsidR="009F3136" w:rsidRPr="00FD47F3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de-CH"/>
              </w:rPr>
            </w:pPr>
            <w:r w:rsidRPr="00FD47F3">
              <w:rPr>
                <w:rFonts w:ascii="Helvetica Neue" w:hAnsi="Helvetica Neue"/>
                <w:b/>
                <w:bCs/>
                <w:sz w:val="20"/>
                <w:lang w:val="de-CH"/>
              </w:rPr>
              <w:t>Kosten in CHF</w:t>
            </w:r>
          </w:p>
        </w:tc>
      </w:tr>
      <w:tr w:rsidR="009F3136" w14:paraId="2CE81DC3" w14:textId="77777777" w:rsidTr="00FD47F3">
        <w:tc>
          <w:tcPr>
            <w:tcW w:w="5524" w:type="dxa"/>
          </w:tcPr>
          <w:p w14:paraId="6317F67C" w14:textId="67FBE16B" w:rsid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 w:rsidRPr="002B01A4">
              <w:rPr>
                <w:rFonts w:ascii="Helvetica Neue" w:hAnsi="Helvetica Neue"/>
                <w:sz w:val="20"/>
                <w:lang w:val="de-CH"/>
              </w:rPr>
              <w:t xml:space="preserve">Reise- und Aufenthaltskosten </w:t>
            </w:r>
            <w:r>
              <w:rPr>
                <w:rFonts w:ascii="Helvetica Neue" w:hAnsi="Helvetica Neue"/>
                <w:sz w:val="20"/>
                <w:lang w:val="de-CH"/>
              </w:rPr>
              <w:t>von</w:t>
            </w:r>
            <w:r w:rsidRPr="002B01A4">
              <w:rPr>
                <w:rFonts w:ascii="Helvetica Neue" w:hAnsi="Helvetica Neue"/>
                <w:sz w:val="20"/>
                <w:lang w:val="de-CH"/>
              </w:rPr>
              <w:t xml:space="preserve"> Referierenden</w:t>
            </w:r>
          </w:p>
        </w:tc>
        <w:tc>
          <w:tcPr>
            <w:tcW w:w="3389" w:type="dxa"/>
          </w:tcPr>
          <w:p w14:paraId="2957EB3C" w14:textId="1C422ECF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sz w:val="20"/>
                <w:lang w:val="de-CH"/>
              </w:rPr>
              <w:instrText xml:space="preserve"> </w:instrText>
            </w:r>
            <w:bookmarkStart w:id="19" w:name="Text1"/>
            <w:r>
              <w:rPr>
                <w:rFonts w:ascii="Helvetica Neue" w:hAnsi="Helvetica Neue"/>
                <w:sz w:val="20"/>
                <w:lang w:val="de-CH"/>
              </w:rPr>
              <w:instrText xml:space="preserve">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19"/>
          </w:p>
        </w:tc>
      </w:tr>
      <w:tr w:rsidR="009F3136" w14:paraId="06C6A178" w14:textId="77777777" w:rsidTr="00FD47F3">
        <w:tc>
          <w:tcPr>
            <w:tcW w:w="5524" w:type="dxa"/>
          </w:tcPr>
          <w:p w14:paraId="5FCA87D2" w14:textId="48030F6D" w:rsidR="009F3136" w:rsidRPr="00415AC9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vertAlign w:val="superscript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t>Catering</w:t>
            </w:r>
            <w:r w:rsidR="00415AC9">
              <w:rPr>
                <w:rFonts w:ascii="Helvetica Neue" w:hAnsi="Helvetica Neue"/>
                <w:sz w:val="20"/>
                <w:lang w:val="de-CH"/>
              </w:rPr>
              <w:t>*</w:t>
            </w:r>
            <w:r w:rsidR="00415AC9">
              <w:rPr>
                <w:rFonts w:ascii="Helvetica Neue" w:hAnsi="Helvetica Neue"/>
                <w:sz w:val="20"/>
                <w:vertAlign w:val="superscript"/>
                <w:lang w:val="de-CH"/>
              </w:rPr>
              <w:t>)</w:t>
            </w:r>
          </w:p>
        </w:tc>
        <w:tc>
          <w:tcPr>
            <w:tcW w:w="3389" w:type="dxa"/>
          </w:tcPr>
          <w:p w14:paraId="77C97627" w14:textId="15F17800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0" w:name="Text2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20"/>
          </w:p>
        </w:tc>
      </w:tr>
      <w:tr w:rsidR="009F3136" w14:paraId="62AA9AE2" w14:textId="77777777" w:rsidTr="00FD47F3">
        <w:tc>
          <w:tcPr>
            <w:tcW w:w="5524" w:type="dxa"/>
          </w:tcPr>
          <w:p w14:paraId="0D2D3045" w14:textId="6F87E0B4" w:rsid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 w:rsidRPr="002B01A4">
              <w:rPr>
                <w:rFonts w:ascii="Helvetica Neue" w:hAnsi="Helvetica Neue"/>
                <w:sz w:val="20"/>
                <w:lang w:val="de-CH"/>
              </w:rPr>
              <w:t>Technische Infrastruktur</w:t>
            </w:r>
          </w:p>
        </w:tc>
        <w:tc>
          <w:tcPr>
            <w:tcW w:w="3389" w:type="dxa"/>
          </w:tcPr>
          <w:p w14:paraId="19A178F9" w14:textId="13083D94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1" w:name="Text3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21"/>
          </w:p>
        </w:tc>
      </w:tr>
      <w:tr w:rsidR="009F3136" w14:paraId="19259C6F" w14:textId="77777777" w:rsidTr="00FD47F3">
        <w:tc>
          <w:tcPr>
            <w:tcW w:w="5524" w:type="dxa"/>
          </w:tcPr>
          <w:p w14:paraId="4604B34E" w14:textId="4CE7B141" w:rsid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t>Raummiete</w:t>
            </w:r>
          </w:p>
        </w:tc>
        <w:tc>
          <w:tcPr>
            <w:tcW w:w="3389" w:type="dxa"/>
          </w:tcPr>
          <w:p w14:paraId="3D5FA40F" w14:textId="04C9ADC9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2" w:name="Text4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22"/>
          </w:p>
        </w:tc>
      </w:tr>
      <w:tr w:rsidR="009F3136" w14:paraId="2936F06D" w14:textId="77777777" w:rsidTr="00FD47F3">
        <w:tc>
          <w:tcPr>
            <w:tcW w:w="5524" w:type="dxa"/>
          </w:tcPr>
          <w:p w14:paraId="52EEFEA7" w14:textId="31A558E8" w:rsid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 w:rsidRPr="002B01A4">
              <w:rPr>
                <w:rFonts w:ascii="Helvetica Neue" w:hAnsi="Helvetica Neue"/>
                <w:sz w:val="20"/>
                <w:lang w:val="de-CH"/>
              </w:rPr>
              <w:t>Honorare</w:t>
            </w:r>
            <w:r w:rsidR="00417B9C">
              <w:rPr>
                <w:rFonts w:ascii="Helvetica Neue" w:hAnsi="Helvetica Neue"/>
                <w:sz w:val="20"/>
                <w:lang w:val="de-CH"/>
              </w:rPr>
              <w:t xml:space="preserve"> für Unterstützungsdienstleistungen</w:t>
            </w:r>
          </w:p>
        </w:tc>
        <w:tc>
          <w:tcPr>
            <w:tcW w:w="3389" w:type="dxa"/>
          </w:tcPr>
          <w:p w14:paraId="35AC2C94" w14:textId="050DB5F4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3" w:name="Text5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23"/>
          </w:p>
        </w:tc>
      </w:tr>
      <w:tr w:rsidR="009F3136" w14:paraId="0F8231B9" w14:textId="77777777" w:rsidTr="00FD47F3">
        <w:tc>
          <w:tcPr>
            <w:tcW w:w="5524" w:type="dxa"/>
          </w:tcPr>
          <w:p w14:paraId="3BB24417" w14:textId="0493913D" w:rsid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t>Lohnkosten</w:t>
            </w:r>
            <w:r w:rsidR="00417B9C">
              <w:rPr>
                <w:rFonts w:ascii="Helvetica Neue" w:hAnsi="Helvetica Neue"/>
                <w:sz w:val="20"/>
                <w:lang w:val="de-CH"/>
              </w:rPr>
              <w:t xml:space="preserve"> für Assistierende</w:t>
            </w:r>
          </w:p>
        </w:tc>
        <w:tc>
          <w:tcPr>
            <w:tcW w:w="3389" w:type="dxa"/>
          </w:tcPr>
          <w:p w14:paraId="40EAEC90" w14:textId="311DB146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4" w:name="Text6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24"/>
          </w:p>
        </w:tc>
      </w:tr>
      <w:tr w:rsidR="009F3136" w14:paraId="33E72AD8" w14:textId="77777777" w:rsidTr="00FD47F3">
        <w:tc>
          <w:tcPr>
            <w:tcW w:w="5524" w:type="dxa"/>
          </w:tcPr>
          <w:p w14:paraId="10BA3EC8" w14:textId="565C216D" w:rsid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t>Drucksachen und Kommunikationsmassnahmen</w:t>
            </w:r>
          </w:p>
        </w:tc>
        <w:tc>
          <w:tcPr>
            <w:tcW w:w="3389" w:type="dxa"/>
          </w:tcPr>
          <w:p w14:paraId="54073773" w14:textId="649FD3CF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5" w:name="Text7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25"/>
          </w:p>
        </w:tc>
      </w:tr>
      <w:tr w:rsidR="009F3136" w14:paraId="68721D4D" w14:textId="77777777" w:rsidTr="00FD47F3">
        <w:tc>
          <w:tcPr>
            <w:tcW w:w="5524" w:type="dxa"/>
          </w:tcPr>
          <w:p w14:paraId="5ECAE2BC" w14:textId="7846FCC6" w:rsid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t>Weiteres</w:t>
            </w:r>
          </w:p>
        </w:tc>
        <w:tc>
          <w:tcPr>
            <w:tcW w:w="3389" w:type="dxa"/>
          </w:tcPr>
          <w:p w14:paraId="28693DBC" w14:textId="41F59879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6" w:name="Text8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26"/>
          </w:p>
        </w:tc>
      </w:tr>
      <w:tr w:rsidR="009F3136" w14:paraId="75B0626F" w14:textId="77777777" w:rsidTr="00FD47F3">
        <w:tc>
          <w:tcPr>
            <w:tcW w:w="5524" w:type="dxa"/>
          </w:tcPr>
          <w:p w14:paraId="0221EF1B" w14:textId="21FCE7FC" w:rsidR="009F3136" w:rsidRP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de-CH"/>
              </w:rPr>
            </w:pPr>
            <w:r w:rsidRPr="009F3136">
              <w:rPr>
                <w:rFonts w:ascii="Helvetica Neue" w:hAnsi="Helvetica Neue"/>
                <w:b/>
                <w:bCs/>
                <w:sz w:val="20"/>
                <w:lang w:val="de-CH"/>
              </w:rPr>
              <w:t>Total</w:t>
            </w:r>
          </w:p>
        </w:tc>
        <w:tc>
          <w:tcPr>
            <w:tcW w:w="3389" w:type="dxa"/>
          </w:tcPr>
          <w:p w14:paraId="6ADE8565" w14:textId="52F4A950" w:rsidR="009F3136" w:rsidRP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de-CH"/>
              </w:rPr>
            </w:pPr>
            <w:r>
              <w:rPr>
                <w:rFonts w:ascii="Helvetica Neue" w:hAnsi="Helvetica Neue"/>
                <w:b/>
                <w:bCs/>
                <w:sz w:val="20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7" w:name="Text9"/>
            <w:r>
              <w:rPr>
                <w:rFonts w:ascii="Helvetica Neue" w:hAnsi="Helvetica Neue"/>
                <w:b/>
                <w:bCs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b/>
                <w:bCs/>
                <w:sz w:val="20"/>
                <w:lang w:val="de-CH"/>
              </w:rPr>
            </w:r>
            <w:r>
              <w:rPr>
                <w:rFonts w:ascii="Helvetica Neue" w:hAnsi="Helvetica Neue"/>
                <w:b/>
                <w:bCs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b/>
                <w:bCs/>
                <w:sz w:val="20"/>
                <w:lang w:val="de-CH"/>
              </w:rPr>
              <w:fldChar w:fldCharType="end"/>
            </w:r>
            <w:bookmarkEnd w:id="27"/>
          </w:p>
        </w:tc>
      </w:tr>
    </w:tbl>
    <w:p w14:paraId="2296BD3F" w14:textId="02E1563D" w:rsidR="009F3136" w:rsidRPr="00415AC9" w:rsidRDefault="00415AC9" w:rsidP="00415AC9">
      <w:pPr>
        <w:widowControl w:val="0"/>
        <w:tabs>
          <w:tab w:val="left" w:pos="1134"/>
          <w:tab w:val="right" w:pos="8931"/>
        </w:tabs>
        <w:rPr>
          <w:rFonts w:ascii="Helvetica Neue" w:hAnsi="Helvetica Neue"/>
          <w:sz w:val="16"/>
          <w:szCs w:val="16"/>
          <w:lang w:val="de-CH"/>
        </w:rPr>
      </w:pPr>
      <w:r w:rsidRPr="00415AC9">
        <w:rPr>
          <w:rFonts w:ascii="Helvetica Neue" w:hAnsi="Helvetica Neue"/>
          <w:sz w:val="16"/>
          <w:szCs w:val="16"/>
          <w:lang w:val="de-CH"/>
        </w:rPr>
        <w:t>*</w:t>
      </w:r>
      <w:r w:rsidRPr="00415AC9">
        <w:rPr>
          <w:rFonts w:ascii="Helvetica Neue" w:hAnsi="Helvetica Neue"/>
          <w:sz w:val="16"/>
          <w:szCs w:val="16"/>
          <w:vertAlign w:val="superscript"/>
          <w:lang w:val="de-CH"/>
        </w:rPr>
        <w:t xml:space="preserve">) </w:t>
      </w:r>
      <w:r w:rsidRPr="00415AC9">
        <w:rPr>
          <w:rFonts w:ascii="Helvetica Neue" w:hAnsi="Helvetica Neue"/>
          <w:sz w:val="16"/>
          <w:szCs w:val="16"/>
          <w:lang w:val="de-CH"/>
        </w:rPr>
        <w:t xml:space="preserve">Bitte berücksichtigen Sie für das Catering die vom </w:t>
      </w:r>
      <w:hyperlink r:id="rId8" w:history="1">
        <w:r w:rsidRPr="00415AC9">
          <w:rPr>
            <w:rStyle w:val="Hyperlink"/>
            <w:rFonts w:ascii="Helvetica Neue" w:hAnsi="Helvetica Neue"/>
            <w:sz w:val="16"/>
            <w:szCs w:val="16"/>
            <w:lang w:val="de-CH"/>
          </w:rPr>
          <w:t>Bundesamt für Umwelt herausgegebenen Empfehlungen zur nachhaltigen Verpflegung.</w:t>
        </w:r>
      </w:hyperlink>
    </w:p>
    <w:p w14:paraId="55479DD1" w14:textId="77777777" w:rsidR="00415AC9" w:rsidRDefault="00415AC9" w:rsidP="009F3136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3389"/>
      </w:tblGrid>
      <w:tr w:rsidR="009F3136" w:rsidRPr="009F3136" w14:paraId="284F05F1" w14:textId="77777777" w:rsidTr="00FD47F3">
        <w:tc>
          <w:tcPr>
            <w:tcW w:w="5524" w:type="dxa"/>
          </w:tcPr>
          <w:p w14:paraId="526423F9" w14:textId="748220D1" w:rsidR="009F3136" w:rsidRP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de-CH"/>
              </w:rPr>
            </w:pPr>
            <w:r w:rsidRPr="009F3136">
              <w:rPr>
                <w:rFonts w:ascii="Helvetica Neue" w:hAnsi="Helvetica Neue"/>
                <w:b/>
                <w:bCs/>
                <w:sz w:val="20"/>
                <w:lang w:val="de-CH"/>
              </w:rPr>
              <w:t>Finanzierung</w:t>
            </w:r>
          </w:p>
        </w:tc>
        <w:tc>
          <w:tcPr>
            <w:tcW w:w="3389" w:type="dxa"/>
          </w:tcPr>
          <w:p w14:paraId="66C4D5E8" w14:textId="33D0FAD4" w:rsidR="009F3136" w:rsidRP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de-CH"/>
              </w:rPr>
            </w:pPr>
            <w:r w:rsidRPr="009F3136">
              <w:rPr>
                <w:rFonts w:ascii="Helvetica Neue" w:hAnsi="Helvetica Neue"/>
                <w:b/>
                <w:bCs/>
                <w:sz w:val="20"/>
                <w:lang w:val="de-CH"/>
              </w:rPr>
              <w:t>In CHF</w:t>
            </w:r>
          </w:p>
        </w:tc>
      </w:tr>
      <w:tr w:rsidR="009F3136" w14:paraId="3DB5F1A8" w14:textId="77777777" w:rsidTr="00FD47F3">
        <w:tc>
          <w:tcPr>
            <w:tcW w:w="5524" w:type="dxa"/>
          </w:tcPr>
          <w:p w14:paraId="7AA3AE29" w14:textId="021CE222" w:rsid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t>Eigenmittel</w:t>
            </w:r>
            <w:r w:rsidR="00425C91">
              <w:rPr>
                <w:rFonts w:ascii="Helvetica Neue" w:hAnsi="Helvetica Neue"/>
                <w:sz w:val="20"/>
                <w:lang w:val="de-CH"/>
              </w:rPr>
              <w:t xml:space="preserve"> der antragstellenden Institution</w:t>
            </w:r>
          </w:p>
        </w:tc>
        <w:tc>
          <w:tcPr>
            <w:tcW w:w="3389" w:type="dxa"/>
          </w:tcPr>
          <w:p w14:paraId="745D6343" w14:textId="2B46ECD6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8" w:name="Text10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28"/>
          </w:p>
        </w:tc>
      </w:tr>
      <w:tr w:rsidR="009F3136" w14:paraId="3894DA38" w14:textId="77777777" w:rsidTr="00FD47F3">
        <w:tc>
          <w:tcPr>
            <w:tcW w:w="5524" w:type="dxa"/>
          </w:tcPr>
          <w:p w14:paraId="08049EAA" w14:textId="5B427ECC" w:rsidR="009F3136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t xml:space="preserve">Weitere Einnahmen </w:t>
            </w:r>
            <w:r w:rsidR="00F03D68">
              <w:rPr>
                <w:rFonts w:ascii="Helvetica Neue" w:hAnsi="Helvetica Neue"/>
                <w:sz w:val="20"/>
                <w:lang w:val="de-CH"/>
              </w:rPr>
              <w:t>/</w:t>
            </w:r>
            <w:r>
              <w:rPr>
                <w:rFonts w:ascii="Helvetica Neue" w:hAnsi="Helvetica Neue"/>
                <w:sz w:val="20"/>
                <w:lang w:val="de-CH"/>
              </w:rPr>
              <w:t xml:space="preserve"> Drittmittel</w:t>
            </w:r>
            <w:r w:rsidR="00F03D68">
              <w:rPr>
                <w:rFonts w:ascii="Helvetica Neue" w:hAnsi="Helvetica Neue"/>
                <w:sz w:val="20"/>
                <w:lang w:val="de-CH"/>
              </w:rPr>
              <w:t xml:space="preserve"> (ohne </w:t>
            </w:r>
            <w:proofErr w:type="gramStart"/>
            <w:r w:rsidR="00F03D68">
              <w:rPr>
                <w:rFonts w:ascii="Helvetica Neue" w:hAnsi="Helvetica Neue"/>
                <w:sz w:val="20"/>
                <w:lang w:val="de-CH"/>
              </w:rPr>
              <w:t>SAGW</w:t>
            </w:r>
            <w:r w:rsidR="00D56563">
              <w:rPr>
                <w:rFonts w:ascii="Helvetica Neue" w:hAnsi="Helvetica Neue"/>
                <w:sz w:val="20"/>
                <w:lang w:val="de-CH"/>
              </w:rPr>
              <w:t xml:space="preserve"> Beitrag</w:t>
            </w:r>
            <w:proofErr w:type="gramEnd"/>
            <w:r w:rsidR="00F03D68">
              <w:rPr>
                <w:rFonts w:ascii="Helvetica Neue" w:hAnsi="Helvetica Neue"/>
                <w:sz w:val="20"/>
                <w:lang w:val="de-CH"/>
              </w:rPr>
              <w:t>)</w:t>
            </w:r>
          </w:p>
        </w:tc>
        <w:tc>
          <w:tcPr>
            <w:tcW w:w="3389" w:type="dxa"/>
          </w:tcPr>
          <w:p w14:paraId="34479110" w14:textId="6B8F3136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9" w:name="Text11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29"/>
          </w:p>
        </w:tc>
      </w:tr>
      <w:tr w:rsidR="009F3136" w14:paraId="004840FC" w14:textId="77777777" w:rsidTr="00FD47F3">
        <w:tc>
          <w:tcPr>
            <w:tcW w:w="5524" w:type="dxa"/>
          </w:tcPr>
          <w:p w14:paraId="41847427" w14:textId="6E9D9E76" w:rsidR="009F3136" w:rsidRDefault="0042564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t>Subventionsantrag bei der SA</w:t>
            </w:r>
            <w:r w:rsidR="00764225">
              <w:rPr>
                <w:rFonts w:ascii="Helvetica Neue" w:hAnsi="Helvetica Neue"/>
                <w:sz w:val="20"/>
                <w:lang w:val="de-CH"/>
              </w:rPr>
              <w:t>GW</w:t>
            </w:r>
          </w:p>
        </w:tc>
        <w:tc>
          <w:tcPr>
            <w:tcW w:w="3389" w:type="dxa"/>
          </w:tcPr>
          <w:p w14:paraId="1168E5E5" w14:textId="4350A0E6" w:rsidR="009F3136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sz w:val="20"/>
                <w:lang w:val="de-CH"/>
              </w:rPr>
            </w:pPr>
            <w:r>
              <w:rPr>
                <w:rFonts w:ascii="Helvetica Neue" w:hAnsi="Helvetica Neue"/>
                <w:sz w:val="20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0" w:name="Text12"/>
            <w:r>
              <w:rPr>
                <w:rFonts w:ascii="Helvetica Neue" w:hAnsi="Helvetica Neue"/>
                <w:sz w:val="20"/>
                <w:lang w:val="de-CH"/>
              </w:rPr>
              <w:instrText xml:space="preserve"> FORMTEXT </w:instrText>
            </w:r>
            <w:r>
              <w:rPr>
                <w:rFonts w:ascii="Helvetica Neue" w:hAnsi="Helvetica Neue"/>
                <w:sz w:val="20"/>
                <w:lang w:val="de-CH"/>
              </w:rPr>
            </w:r>
            <w:r>
              <w:rPr>
                <w:rFonts w:ascii="Helvetica Neue" w:hAnsi="Helvetica Neue"/>
                <w:sz w:val="20"/>
                <w:lang w:val="de-CH"/>
              </w:rPr>
              <w:fldChar w:fldCharType="separate"/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noProof/>
                <w:sz w:val="20"/>
                <w:lang w:val="de-CH"/>
              </w:rPr>
              <w:t> </w:t>
            </w:r>
            <w:r>
              <w:rPr>
                <w:rFonts w:ascii="Helvetica Neue" w:hAnsi="Helvetica Neue"/>
                <w:sz w:val="20"/>
                <w:lang w:val="de-CH"/>
              </w:rPr>
              <w:fldChar w:fldCharType="end"/>
            </w:r>
            <w:bookmarkEnd w:id="30"/>
          </w:p>
        </w:tc>
      </w:tr>
      <w:tr w:rsidR="009F3136" w:rsidRPr="00FD47F3" w14:paraId="73783CF1" w14:textId="77777777" w:rsidTr="00FD47F3">
        <w:tc>
          <w:tcPr>
            <w:tcW w:w="5524" w:type="dxa"/>
          </w:tcPr>
          <w:p w14:paraId="6EF1BF43" w14:textId="74BAD1F3" w:rsidR="009F3136" w:rsidRPr="00FD47F3" w:rsidRDefault="009F3136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de-CH"/>
              </w:rPr>
            </w:pPr>
            <w:r w:rsidRPr="00FD47F3">
              <w:rPr>
                <w:rFonts w:ascii="Helvetica Neue" w:hAnsi="Helvetica Neue"/>
                <w:b/>
                <w:bCs/>
                <w:sz w:val="20"/>
                <w:lang w:val="de-CH"/>
              </w:rPr>
              <w:t>Total</w:t>
            </w:r>
          </w:p>
        </w:tc>
        <w:tc>
          <w:tcPr>
            <w:tcW w:w="3389" w:type="dxa"/>
          </w:tcPr>
          <w:p w14:paraId="4B4364A0" w14:textId="1E33E5B5" w:rsidR="009F3136" w:rsidRPr="00FD47F3" w:rsidRDefault="00FD47F3" w:rsidP="009F3136">
            <w:pPr>
              <w:widowControl w:val="0"/>
              <w:tabs>
                <w:tab w:val="left" w:pos="1134"/>
                <w:tab w:val="right" w:pos="8931"/>
              </w:tabs>
              <w:spacing w:line="340" w:lineRule="exact"/>
              <w:rPr>
                <w:rFonts w:ascii="Helvetica Neue" w:hAnsi="Helvetica Neue"/>
                <w:b/>
                <w:bCs/>
                <w:sz w:val="20"/>
                <w:lang w:val="de-CH"/>
              </w:rPr>
            </w:pPr>
            <w:r w:rsidRPr="00FD47F3">
              <w:rPr>
                <w:rFonts w:ascii="Helvetica Neue" w:hAnsi="Helvetica Neue"/>
                <w:b/>
                <w:bCs/>
                <w:sz w:val="20"/>
                <w:lang w:val="de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1" w:name="Text13"/>
            <w:r w:rsidRPr="00FD47F3">
              <w:rPr>
                <w:rFonts w:ascii="Helvetica Neue" w:hAnsi="Helvetica Neue"/>
                <w:b/>
                <w:bCs/>
                <w:sz w:val="20"/>
                <w:lang w:val="de-CH"/>
              </w:rPr>
              <w:instrText xml:space="preserve"> FORMTEXT </w:instrText>
            </w:r>
            <w:r w:rsidRPr="00FD47F3">
              <w:rPr>
                <w:rFonts w:ascii="Helvetica Neue" w:hAnsi="Helvetica Neue"/>
                <w:b/>
                <w:bCs/>
                <w:sz w:val="20"/>
                <w:lang w:val="de-CH"/>
              </w:rPr>
            </w:r>
            <w:r w:rsidRPr="00FD47F3">
              <w:rPr>
                <w:rFonts w:ascii="Helvetica Neue" w:hAnsi="Helvetica Neue"/>
                <w:b/>
                <w:bCs/>
                <w:sz w:val="20"/>
                <w:lang w:val="de-CH"/>
              </w:rPr>
              <w:fldChar w:fldCharType="separate"/>
            </w:r>
            <w:r w:rsidRPr="00FD47F3"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 w:rsidRPr="00FD47F3"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 w:rsidRPr="00FD47F3"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 w:rsidRPr="00FD47F3"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 w:rsidRPr="00FD47F3">
              <w:rPr>
                <w:rFonts w:ascii="Helvetica Neue" w:hAnsi="Helvetica Neue"/>
                <w:b/>
                <w:bCs/>
                <w:noProof/>
                <w:sz w:val="20"/>
                <w:lang w:val="de-CH"/>
              </w:rPr>
              <w:t> </w:t>
            </w:r>
            <w:r w:rsidRPr="00FD47F3">
              <w:rPr>
                <w:rFonts w:ascii="Helvetica Neue" w:hAnsi="Helvetica Neue"/>
                <w:b/>
                <w:bCs/>
                <w:sz w:val="20"/>
                <w:lang w:val="de-CH"/>
              </w:rPr>
              <w:fldChar w:fldCharType="end"/>
            </w:r>
            <w:bookmarkEnd w:id="31"/>
          </w:p>
        </w:tc>
      </w:tr>
    </w:tbl>
    <w:p w14:paraId="781689BF" w14:textId="3069B25A" w:rsidR="009F3136" w:rsidRPr="00367AC7" w:rsidRDefault="00FD47F3" w:rsidP="009F3136">
      <w:pPr>
        <w:widowControl w:val="0"/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sz w:val="20"/>
          <w:lang w:val="de-CH"/>
        </w:rPr>
      </w:pPr>
      <w:r w:rsidRPr="00461088">
        <w:rPr>
          <w:rFonts w:ascii="Helvetica Neue" w:hAnsi="Helvetica Neue"/>
          <w:sz w:val="20"/>
          <w:lang w:val="de-CH"/>
        </w:rPr>
        <w:sym w:font="Wingdings" w:char="F0E0"/>
      </w:r>
      <w:r>
        <w:rPr>
          <w:rFonts w:ascii="Helvetica Neue" w:hAnsi="Helvetica Neue"/>
          <w:sz w:val="20"/>
          <w:lang w:val="de-CH"/>
        </w:rPr>
        <w:t xml:space="preserve"> Bitte laden Sie zusätzlich ein separates, detailliertes Budget in MySAGW hoch. Bei Lohnkosten muss erläutert werden, wie diese berechnet sind </w:t>
      </w:r>
      <w:r>
        <w:rPr>
          <w:bCs/>
          <w:color w:val="000000" w:themeColor="text1"/>
          <w:sz w:val="20"/>
        </w:rPr>
        <w:t>(z.B. anhand einer Lohnklassentabelle und Erläuterungen zur Einstufung).</w:t>
      </w:r>
    </w:p>
    <w:p w14:paraId="79D194DE" w14:textId="77777777" w:rsidR="00767354" w:rsidRPr="002B01A4" w:rsidRDefault="00767354" w:rsidP="00767354">
      <w:pPr>
        <w:rPr>
          <w:rFonts w:ascii="Helvetica Neue" w:hAnsi="Helvetica Neue"/>
          <w:sz w:val="20"/>
          <w:lang w:val="de-CH"/>
        </w:rPr>
      </w:pPr>
    </w:p>
    <w:p w14:paraId="7848FA03" w14:textId="77777777" w:rsidR="00767354" w:rsidRPr="002B01A4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 w:rsidRPr="002B01A4">
        <w:rPr>
          <w:rFonts w:ascii="Helvetica Neue" w:hAnsi="Helvetica Neue"/>
          <w:b/>
          <w:sz w:val="20"/>
          <w:lang w:val="de-CH"/>
        </w:rPr>
        <w:lastRenderedPageBreak/>
        <w:t xml:space="preserve">Bemerkungen </w:t>
      </w:r>
      <w:r w:rsidRPr="002B01A4">
        <w:rPr>
          <w:rFonts w:ascii="Helvetica Neue" w:hAnsi="Helvetica Neue"/>
          <w:bCs/>
          <w:sz w:val="20"/>
          <w:lang w:val="de-CH"/>
        </w:rPr>
        <w:t>(fakultativ):</w:t>
      </w:r>
    </w:p>
    <w:p w14:paraId="22AC3E8D" w14:textId="10A0B243" w:rsidR="00767354" w:rsidRPr="002B01A4" w:rsidRDefault="004A41D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  <w:r>
        <w:rPr>
          <w:rFonts w:ascii="Helvetica Neue" w:hAnsi="Helvetica Neue"/>
          <w:b/>
          <w:sz w:val="20"/>
          <w:lang w:val="de-CH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32" w:name="Text33"/>
      <w:r>
        <w:rPr>
          <w:rFonts w:ascii="Helvetica Neue" w:hAnsi="Helvetica Neue"/>
          <w:b/>
          <w:sz w:val="20"/>
          <w:lang w:val="de-CH"/>
        </w:rPr>
        <w:instrText xml:space="preserve"> FORMTEXT </w:instrText>
      </w:r>
      <w:r>
        <w:rPr>
          <w:rFonts w:ascii="Helvetica Neue" w:hAnsi="Helvetica Neue"/>
          <w:b/>
          <w:sz w:val="20"/>
          <w:lang w:val="de-CH"/>
        </w:rPr>
      </w:r>
      <w:r>
        <w:rPr>
          <w:rFonts w:ascii="Helvetica Neue" w:hAnsi="Helvetica Neue"/>
          <w:b/>
          <w:sz w:val="20"/>
          <w:lang w:val="de-CH"/>
        </w:rPr>
        <w:fldChar w:fldCharType="separate"/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noProof/>
          <w:sz w:val="20"/>
          <w:lang w:val="de-CH"/>
        </w:rPr>
        <w:t> </w:t>
      </w:r>
      <w:r>
        <w:rPr>
          <w:rFonts w:ascii="Helvetica Neue" w:hAnsi="Helvetica Neue"/>
          <w:b/>
          <w:sz w:val="20"/>
          <w:lang w:val="de-CH"/>
        </w:rPr>
        <w:fldChar w:fldCharType="end"/>
      </w:r>
      <w:bookmarkEnd w:id="32"/>
    </w:p>
    <w:p w14:paraId="44E86BA2" w14:textId="77777777" w:rsidR="00767354" w:rsidRPr="002B01A4" w:rsidRDefault="00767354" w:rsidP="007673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8931"/>
        </w:tabs>
        <w:spacing w:line="340" w:lineRule="exact"/>
        <w:rPr>
          <w:rFonts w:ascii="Helvetica Neue" w:hAnsi="Helvetica Neue"/>
          <w:b/>
          <w:sz w:val="20"/>
          <w:lang w:val="de-CH"/>
        </w:rPr>
      </w:pPr>
    </w:p>
    <w:p w14:paraId="7C8762ED" w14:textId="77777777" w:rsidR="00367AC7" w:rsidRPr="002B01A4" w:rsidRDefault="00367AC7" w:rsidP="00767354">
      <w:pPr>
        <w:rPr>
          <w:rFonts w:ascii="Helvetica Neue" w:hAnsi="Helvetica Neue"/>
        </w:rPr>
      </w:pPr>
    </w:p>
    <w:sectPr w:rsidR="00367AC7" w:rsidRPr="002B01A4" w:rsidSect="00E9685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91" w:right="1418" w:bottom="1134" w:left="1559" w:header="491" w:footer="17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E2CB6" w14:textId="77777777" w:rsidR="00E96857" w:rsidRDefault="00E96857">
      <w:r>
        <w:separator/>
      </w:r>
    </w:p>
  </w:endnote>
  <w:endnote w:type="continuationSeparator" w:id="0">
    <w:p w14:paraId="7069A239" w14:textId="77777777" w:rsidR="00E96857" w:rsidRDefault="00E9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orporateSBQ-Regula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DFDC6" w14:textId="77777777" w:rsidR="00A05FBE" w:rsidRDefault="00A05FBE" w:rsidP="004B0A4A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09D61CF" w14:textId="77777777" w:rsidR="00B508B3" w:rsidRDefault="00B508B3" w:rsidP="00A05FB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D6778" w14:textId="77777777" w:rsidR="00A05FBE" w:rsidRPr="00A05FBE" w:rsidRDefault="00A05FBE" w:rsidP="00A05FBE">
    <w:pPr>
      <w:pStyle w:val="Fuzeile"/>
      <w:framePr w:wrap="none" w:vAnchor="text" w:hAnchor="page" w:x="10342" w:y="-9"/>
      <w:rPr>
        <w:rStyle w:val="Seitenzahl"/>
        <w:rFonts w:ascii="Helvetica" w:hAnsi="Helvetica"/>
        <w:sz w:val="20"/>
        <w:szCs w:val="20"/>
      </w:rPr>
    </w:pPr>
    <w:r w:rsidRPr="00A05FBE">
      <w:rPr>
        <w:rStyle w:val="Seitenzahl"/>
        <w:rFonts w:ascii="Helvetica" w:hAnsi="Helvetica"/>
        <w:sz w:val="20"/>
        <w:szCs w:val="20"/>
      </w:rPr>
      <w:fldChar w:fldCharType="begin"/>
    </w:r>
    <w:r w:rsidRPr="00A05FBE">
      <w:rPr>
        <w:rStyle w:val="Seitenzahl"/>
        <w:rFonts w:ascii="Helvetica" w:hAnsi="Helvetica"/>
        <w:sz w:val="20"/>
        <w:szCs w:val="20"/>
      </w:rPr>
      <w:instrText xml:space="preserve">PAGE  </w:instrText>
    </w:r>
    <w:r w:rsidRPr="00A05FBE">
      <w:rPr>
        <w:rStyle w:val="Seitenzahl"/>
        <w:rFonts w:ascii="Helvetica" w:hAnsi="Helvetica"/>
        <w:sz w:val="20"/>
        <w:szCs w:val="20"/>
      </w:rPr>
      <w:fldChar w:fldCharType="separate"/>
    </w:r>
    <w:r>
      <w:rPr>
        <w:rStyle w:val="Seitenzahl"/>
        <w:rFonts w:ascii="Helvetica" w:hAnsi="Helvetica"/>
        <w:sz w:val="20"/>
        <w:szCs w:val="20"/>
      </w:rPr>
      <w:t>2</w:t>
    </w:r>
    <w:r w:rsidRPr="00A05FBE">
      <w:rPr>
        <w:rStyle w:val="Seitenzahl"/>
        <w:rFonts w:ascii="Helvetica" w:hAnsi="Helvetica"/>
        <w:sz w:val="20"/>
        <w:szCs w:val="20"/>
      </w:rPr>
      <w:fldChar w:fldCharType="end"/>
    </w:r>
  </w:p>
  <w:p w14:paraId="45971A5F" w14:textId="77777777" w:rsidR="00583326" w:rsidRPr="00A83EDF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Laupenstrasse 7, Postfach, 3001 Bern </w:t>
    </w:r>
  </w:p>
  <w:p w14:paraId="50DB75B1" w14:textId="77777777" w:rsidR="00583326" w:rsidRPr="002061DA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031 306 92 50</w:t>
    </w:r>
  </w:p>
  <w:p w14:paraId="0E3EF693" w14:textId="77777777" w:rsidR="00583326" w:rsidRPr="002061DA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20860EC4" w14:textId="77777777" w:rsidR="004B0A4A" w:rsidRDefault="00583326" w:rsidP="00A05FBE">
    <w:pPr>
      <w:pStyle w:val="Fuzeile"/>
      <w:ind w:right="360"/>
      <w:jc w:val="right"/>
    </w:pPr>
    <w:r>
      <w:drawing>
        <wp:anchor distT="0" distB="0" distL="114300" distR="114300" simplePos="0" relativeHeight="251660288" behindDoc="0" locked="0" layoutInCell="1" allowOverlap="1" wp14:anchorId="76C61EEB" wp14:editId="299D1FF9">
          <wp:simplePos x="0" y="0"/>
          <wp:positionH relativeFrom="margin">
            <wp:posOffset>3137676</wp:posOffset>
          </wp:positionH>
          <wp:positionV relativeFrom="margin">
            <wp:posOffset>8835672</wp:posOffset>
          </wp:positionV>
          <wp:extent cx="1638000" cy="349424"/>
          <wp:effectExtent l="0" t="0" r="0" b="0"/>
          <wp:wrapSquare wrapText="bothSides"/>
          <wp:docPr id="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34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6F0EF" w14:textId="77777777" w:rsidR="00874A16" w:rsidRPr="00A83EDF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Laupenstrasse 7, Postfach, 3001 Bern </w:t>
    </w:r>
  </w:p>
  <w:p w14:paraId="1E15F15E" w14:textId="77777777" w:rsidR="00874A16" w:rsidRPr="002061DA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031 306 92 50</w:t>
    </w:r>
  </w:p>
  <w:p w14:paraId="4AD9763E" w14:textId="77777777" w:rsidR="00874A16" w:rsidRPr="002061DA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139A1339" w14:textId="77777777" w:rsidR="00874A16" w:rsidRPr="00DD1CE8" w:rsidRDefault="009F2FC1" w:rsidP="0054036C">
    <w:pPr>
      <w:pStyle w:val="Fuzeile"/>
      <w:jc w:val="center"/>
      <w:rPr>
        <w:color w:val="262626"/>
      </w:rPr>
    </w:pPr>
    <w:r>
      <w:drawing>
        <wp:anchor distT="0" distB="0" distL="114300" distR="114300" simplePos="0" relativeHeight="251658240" behindDoc="0" locked="0" layoutInCell="1" allowOverlap="1" wp14:anchorId="015317DB" wp14:editId="6BC6D4B8">
          <wp:simplePos x="0" y="0"/>
          <wp:positionH relativeFrom="margin">
            <wp:posOffset>3152232</wp:posOffset>
          </wp:positionH>
          <wp:positionV relativeFrom="margin">
            <wp:posOffset>8570595</wp:posOffset>
          </wp:positionV>
          <wp:extent cx="1638000" cy="349424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34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inline distT="0" distB="0" distL="0" distR="0" wp14:anchorId="45DB7E79" wp14:editId="108FAF11">
          <wp:extent cx="3924300" cy="838200"/>
          <wp:effectExtent l="0" t="0" r="0" b="0"/>
          <wp:docPr id="9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+_logo_ACADEMIES_MEMBER_D_cmyk_ROT_WEISS.pd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243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E03E5D" w14:textId="77777777" w:rsidR="00874A16" w:rsidRDefault="00874A16" w:rsidP="00874A16">
    <w:pPr>
      <w:pStyle w:val="Fuzeile"/>
      <w:jc w:val="right"/>
    </w:pPr>
  </w:p>
  <w:p w14:paraId="6DC5224A" w14:textId="77777777" w:rsidR="00874A16" w:rsidRDefault="00874A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461DB" w14:textId="77777777" w:rsidR="00E96857" w:rsidRDefault="00E96857">
      <w:r>
        <w:separator/>
      </w:r>
    </w:p>
  </w:footnote>
  <w:footnote w:type="continuationSeparator" w:id="0">
    <w:p w14:paraId="7A9DBCD9" w14:textId="77777777" w:rsidR="00E96857" w:rsidRDefault="00E96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FDD1" w14:textId="77777777" w:rsidR="002061DA" w:rsidRDefault="002061DA">
    <w:pPr>
      <w:pStyle w:val="Kopfzeile"/>
    </w:pPr>
  </w:p>
  <w:p w14:paraId="537CF6CB" w14:textId="77777777" w:rsidR="002061DA" w:rsidRDefault="002061DA">
    <w:pPr>
      <w:pStyle w:val="Kopfzeile"/>
    </w:pPr>
  </w:p>
  <w:p w14:paraId="7C14A89A" w14:textId="77777777" w:rsidR="002061DA" w:rsidRDefault="002061DA">
    <w:pPr>
      <w:pStyle w:val="Kopfzeile"/>
    </w:pPr>
  </w:p>
  <w:p w14:paraId="3F951A80" w14:textId="77777777" w:rsidR="002061DA" w:rsidRDefault="002061DA">
    <w:pPr>
      <w:pStyle w:val="Kopfzeile"/>
    </w:pPr>
  </w:p>
  <w:p w14:paraId="56267265" w14:textId="77777777" w:rsidR="002061DA" w:rsidRDefault="002061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5B4C" w14:textId="77777777" w:rsidR="00583326" w:rsidRPr="003E348E" w:rsidRDefault="00583326" w:rsidP="0021025F">
    <w:pPr>
      <w:pStyle w:val="Kopfzeile"/>
      <w:tabs>
        <w:tab w:val="clear" w:pos="4536"/>
        <w:tab w:val="left" w:pos="2977"/>
        <w:tab w:val="left" w:pos="5529"/>
      </w:tabs>
      <w:jc w:val="center"/>
    </w:pPr>
    <w:r>
      <w:drawing>
        <wp:inline distT="0" distB="0" distL="0" distR="0" wp14:anchorId="0BE05E04" wp14:editId="398368AA">
          <wp:extent cx="3678484" cy="719950"/>
          <wp:effectExtent l="0" t="0" r="0" b="0"/>
          <wp:docPr id="7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6861" cy="727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7034A0" w14:textId="77777777" w:rsidR="004B0A4A" w:rsidRPr="00583326" w:rsidRDefault="004B0A4A" w:rsidP="005833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01C1F"/>
    <w:multiLevelType w:val="hybridMultilevel"/>
    <w:tmpl w:val="5DE48432"/>
    <w:lvl w:ilvl="0" w:tplc="0C7AE686">
      <w:numFmt w:val="bullet"/>
      <w:lvlText w:val="-"/>
      <w:lvlJc w:val="left"/>
      <w:pPr>
        <w:ind w:left="720" w:hanging="360"/>
      </w:pPr>
      <w:rPr>
        <w:rFonts w:ascii="Helvetica Neue" w:eastAsia="Cambria" w:hAnsi="Helvetica Neu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F701E"/>
    <w:multiLevelType w:val="hybridMultilevel"/>
    <w:tmpl w:val="D91A53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B50C9"/>
    <w:multiLevelType w:val="multilevel"/>
    <w:tmpl w:val="E758D574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sz w:val="32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EE62519"/>
    <w:multiLevelType w:val="hybridMultilevel"/>
    <w:tmpl w:val="BB1485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A53CFB"/>
    <w:multiLevelType w:val="hybridMultilevel"/>
    <w:tmpl w:val="6BD09C56"/>
    <w:lvl w:ilvl="0" w:tplc="000104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212D69"/>
    <w:multiLevelType w:val="hybridMultilevel"/>
    <w:tmpl w:val="83CED68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13751373">
    <w:abstractNumId w:val="5"/>
  </w:num>
  <w:num w:numId="2" w16cid:durableId="1626347491">
    <w:abstractNumId w:val="4"/>
  </w:num>
  <w:num w:numId="3" w16cid:durableId="333607366">
    <w:abstractNumId w:val="2"/>
  </w:num>
  <w:num w:numId="4" w16cid:durableId="634146154">
    <w:abstractNumId w:val="0"/>
  </w:num>
  <w:num w:numId="5" w16cid:durableId="383800390">
    <w:abstractNumId w:val="1"/>
  </w:num>
  <w:num w:numId="6" w16cid:durableId="592663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2D"/>
    <w:rsid w:val="000269BF"/>
    <w:rsid w:val="000428CB"/>
    <w:rsid w:val="000D1634"/>
    <w:rsid w:val="000E7470"/>
    <w:rsid w:val="001A1267"/>
    <w:rsid w:val="001B43B3"/>
    <w:rsid w:val="001B442F"/>
    <w:rsid w:val="001B666E"/>
    <w:rsid w:val="001E177C"/>
    <w:rsid w:val="00202180"/>
    <w:rsid w:val="002061DA"/>
    <w:rsid w:val="0021025F"/>
    <w:rsid w:val="002149CB"/>
    <w:rsid w:val="00227A57"/>
    <w:rsid w:val="00241AD7"/>
    <w:rsid w:val="00253E2A"/>
    <w:rsid w:val="002B01A4"/>
    <w:rsid w:val="002D38D2"/>
    <w:rsid w:val="002D39FD"/>
    <w:rsid w:val="002E337A"/>
    <w:rsid w:val="002F5390"/>
    <w:rsid w:val="002F7083"/>
    <w:rsid w:val="00302FF8"/>
    <w:rsid w:val="00312F4F"/>
    <w:rsid w:val="00314220"/>
    <w:rsid w:val="00367AC7"/>
    <w:rsid w:val="003737C0"/>
    <w:rsid w:val="003965F6"/>
    <w:rsid w:val="003A0FE3"/>
    <w:rsid w:val="003B5370"/>
    <w:rsid w:val="003C2258"/>
    <w:rsid w:val="003E7836"/>
    <w:rsid w:val="00415AC9"/>
    <w:rsid w:val="00417B9C"/>
    <w:rsid w:val="00425646"/>
    <w:rsid w:val="0042570A"/>
    <w:rsid w:val="00425C91"/>
    <w:rsid w:val="00451C8E"/>
    <w:rsid w:val="00461088"/>
    <w:rsid w:val="00467DB7"/>
    <w:rsid w:val="00471B31"/>
    <w:rsid w:val="004A41D4"/>
    <w:rsid w:val="004B0A4A"/>
    <w:rsid w:val="004B6117"/>
    <w:rsid w:val="004E59BC"/>
    <w:rsid w:val="0054036C"/>
    <w:rsid w:val="005637D8"/>
    <w:rsid w:val="00583326"/>
    <w:rsid w:val="0059177C"/>
    <w:rsid w:val="00591CC1"/>
    <w:rsid w:val="005976B1"/>
    <w:rsid w:val="005A4923"/>
    <w:rsid w:val="005C4299"/>
    <w:rsid w:val="005D04A8"/>
    <w:rsid w:val="005D6623"/>
    <w:rsid w:val="005F37FA"/>
    <w:rsid w:val="00600026"/>
    <w:rsid w:val="0060059A"/>
    <w:rsid w:val="0066024A"/>
    <w:rsid w:val="00672588"/>
    <w:rsid w:val="00685C6E"/>
    <w:rsid w:val="0069043F"/>
    <w:rsid w:val="006A5391"/>
    <w:rsid w:val="006B6155"/>
    <w:rsid w:val="006C0CA6"/>
    <w:rsid w:val="00704F9A"/>
    <w:rsid w:val="00713796"/>
    <w:rsid w:val="00713CCA"/>
    <w:rsid w:val="00737C0D"/>
    <w:rsid w:val="00743CB1"/>
    <w:rsid w:val="0075657C"/>
    <w:rsid w:val="00764225"/>
    <w:rsid w:val="0076510C"/>
    <w:rsid w:val="00767354"/>
    <w:rsid w:val="007747FF"/>
    <w:rsid w:val="00796552"/>
    <w:rsid w:val="007978BC"/>
    <w:rsid w:val="007A61E3"/>
    <w:rsid w:val="007B07EC"/>
    <w:rsid w:val="007B31FB"/>
    <w:rsid w:val="00802CCA"/>
    <w:rsid w:val="00814D63"/>
    <w:rsid w:val="00874A16"/>
    <w:rsid w:val="00881986"/>
    <w:rsid w:val="00891F33"/>
    <w:rsid w:val="008C4438"/>
    <w:rsid w:val="0090086D"/>
    <w:rsid w:val="00901AB5"/>
    <w:rsid w:val="00953C05"/>
    <w:rsid w:val="009C24DE"/>
    <w:rsid w:val="009E1EA9"/>
    <w:rsid w:val="009F2FC1"/>
    <w:rsid w:val="009F3136"/>
    <w:rsid w:val="009F64CC"/>
    <w:rsid w:val="00A05FBE"/>
    <w:rsid w:val="00A128EF"/>
    <w:rsid w:val="00AA1EBF"/>
    <w:rsid w:val="00AC26F4"/>
    <w:rsid w:val="00B31EC8"/>
    <w:rsid w:val="00B32826"/>
    <w:rsid w:val="00B41B0C"/>
    <w:rsid w:val="00B508B3"/>
    <w:rsid w:val="00BD31EB"/>
    <w:rsid w:val="00BE2E21"/>
    <w:rsid w:val="00C000F8"/>
    <w:rsid w:val="00C0217D"/>
    <w:rsid w:val="00C021A2"/>
    <w:rsid w:val="00C40798"/>
    <w:rsid w:val="00C44869"/>
    <w:rsid w:val="00C62E85"/>
    <w:rsid w:val="00C71FF7"/>
    <w:rsid w:val="00CC6E3B"/>
    <w:rsid w:val="00CE012A"/>
    <w:rsid w:val="00D268AD"/>
    <w:rsid w:val="00D34596"/>
    <w:rsid w:val="00D56563"/>
    <w:rsid w:val="00D71B3B"/>
    <w:rsid w:val="00DA492D"/>
    <w:rsid w:val="00DC49F6"/>
    <w:rsid w:val="00DD1CE8"/>
    <w:rsid w:val="00DF14BC"/>
    <w:rsid w:val="00E01939"/>
    <w:rsid w:val="00E20A3D"/>
    <w:rsid w:val="00E34A0C"/>
    <w:rsid w:val="00E50732"/>
    <w:rsid w:val="00E71901"/>
    <w:rsid w:val="00E95783"/>
    <w:rsid w:val="00E96857"/>
    <w:rsid w:val="00EE323B"/>
    <w:rsid w:val="00EE7A3A"/>
    <w:rsid w:val="00F03D68"/>
    <w:rsid w:val="00F56E72"/>
    <w:rsid w:val="00F616D0"/>
    <w:rsid w:val="00F80AF4"/>
    <w:rsid w:val="00F942B7"/>
    <w:rsid w:val="00FB6A18"/>
    <w:rsid w:val="00FD47F3"/>
    <w:rsid w:val="00FD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5B37E961"/>
  <w14:defaultImageDpi w14:val="300"/>
  <w15:docId w15:val="{F669D483-39A7-024A-8B34-B10FD393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DA492D"/>
    <w:rPr>
      <w:rFonts w:ascii="Helvetica" w:hAnsi="Helvetica"/>
      <w:sz w:val="24"/>
      <w:lang w:val="de-DE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3965F6"/>
    <w:pPr>
      <w:keepNext/>
      <w:keepLines/>
      <w:numPr>
        <w:numId w:val="3"/>
      </w:numPr>
      <w:ind w:left="0" w:firstLine="0"/>
      <w:outlineLvl w:val="0"/>
    </w:pPr>
    <w:rPr>
      <w:rFonts w:ascii="Helvetica Neue" w:eastAsia="MS Gothic" w:hAnsi="Helvetica Neue"/>
      <w:b/>
      <w:noProof/>
      <w:sz w:val="32"/>
      <w:szCs w:val="22"/>
      <w:lang w:val="de-CH" w:eastAsia="en-US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3965F6"/>
    <w:pPr>
      <w:keepNext/>
      <w:keepLines/>
      <w:numPr>
        <w:ilvl w:val="1"/>
        <w:numId w:val="3"/>
      </w:numPr>
      <w:ind w:left="0" w:firstLine="0"/>
      <w:outlineLvl w:val="1"/>
    </w:pPr>
    <w:rPr>
      <w:rFonts w:ascii="Helvetica Neue" w:eastAsia="MS Gothic" w:hAnsi="Helvetica Neue"/>
      <w:b/>
      <w:noProof/>
      <w:sz w:val="26"/>
      <w:szCs w:val="26"/>
      <w:lang w:val="de-CH"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965F6"/>
    <w:pPr>
      <w:keepNext/>
      <w:keepLines/>
      <w:spacing w:before="40"/>
      <w:outlineLvl w:val="3"/>
    </w:pPr>
    <w:rPr>
      <w:rFonts w:ascii="Helvetica Neue" w:eastAsia="MS Gothic" w:hAnsi="Helvetica Neue"/>
      <w:i/>
      <w:iCs/>
      <w:noProof/>
      <w:color w:val="365F91"/>
      <w:szCs w:val="24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autoRedefine/>
    <w:uiPriority w:val="99"/>
    <w:qFormat/>
    <w:rsid w:val="001B666E"/>
    <w:pPr>
      <w:spacing w:before="120" w:after="120"/>
    </w:pPr>
    <w:rPr>
      <w:rFonts w:eastAsia="Cambria"/>
      <w:noProof/>
      <w:sz w:val="18"/>
      <w:szCs w:val="24"/>
      <w:lang w:val="de-CH" w:eastAsia="en-US"/>
    </w:rPr>
  </w:style>
  <w:style w:type="character" w:styleId="Funotenzeichen">
    <w:name w:val="footnote reference"/>
    <w:uiPriority w:val="99"/>
    <w:qFormat/>
    <w:rsid w:val="001B666E"/>
    <w:rPr>
      <w:rFonts w:ascii="Helvetica" w:hAnsi="Helvetica"/>
      <w:sz w:val="18"/>
      <w:vertAlign w:val="superscript"/>
    </w:rPr>
  </w:style>
  <w:style w:type="paragraph" w:styleId="Sprechblasentext">
    <w:name w:val="Balloon Text"/>
    <w:basedOn w:val="Standard"/>
    <w:semiHidden/>
    <w:rsid w:val="0073519F"/>
    <w:rPr>
      <w:rFonts w:ascii="Lucida Grande" w:eastAsia="Cambria" w:hAnsi="Lucida Grande"/>
      <w:noProof/>
      <w:sz w:val="18"/>
      <w:szCs w:val="18"/>
      <w:lang w:val="de-CH" w:eastAsia="en-US"/>
    </w:rPr>
  </w:style>
  <w:style w:type="paragraph" w:styleId="Kopfzeile">
    <w:name w:val="header"/>
    <w:basedOn w:val="Standard"/>
    <w:rsid w:val="00E00E42"/>
    <w:pPr>
      <w:tabs>
        <w:tab w:val="center" w:pos="4536"/>
        <w:tab w:val="right" w:pos="9072"/>
      </w:tabs>
    </w:pPr>
    <w:rPr>
      <w:rFonts w:ascii="Cambria" w:eastAsia="Cambria" w:hAnsi="Cambria"/>
      <w:noProof/>
      <w:szCs w:val="24"/>
      <w:lang w:val="de-CH" w:eastAsia="en-US"/>
    </w:rPr>
  </w:style>
  <w:style w:type="paragraph" w:styleId="Fuzeile">
    <w:name w:val="footer"/>
    <w:basedOn w:val="Standard"/>
    <w:semiHidden/>
    <w:rsid w:val="00E00E42"/>
    <w:pPr>
      <w:tabs>
        <w:tab w:val="center" w:pos="4536"/>
        <w:tab w:val="right" w:pos="9072"/>
      </w:tabs>
    </w:pPr>
    <w:rPr>
      <w:rFonts w:ascii="Cambria" w:eastAsia="Cambria" w:hAnsi="Cambria"/>
      <w:noProof/>
      <w:szCs w:val="24"/>
      <w:lang w:val="de-CH" w:eastAsia="en-US"/>
    </w:rPr>
  </w:style>
  <w:style w:type="paragraph" w:customStyle="1" w:styleId="Slogan">
    <w:name w:val="Slogan"/>
    <w:basedOn w:val="Standard"/>
    <w:rsid w:val="001B43B3"/>
    <w:pPr>
      <w:framePr w:w="5171" w:h="1191" w:hRule="exact" w:hSpace="187" w:vSpace="187" w:wrap="auto" w:vAnchor="page" w:hAnchor="page" w:x="965" w:yAlign="bottom" w:anchorLock="1"/>
      <w:autoSpaceDE w:val="0"/>
      <w:autoSpaceDN w:val="0"/>
    </w:pPr>
    <w:rPr>
      <w:rFonts w:ascii="Geneva" w:eastAsia="Cambria" w:hAnsi="Geneva"/>
      <w:i/>
      <w:noProof/>
      <w:spacing w:val="-6"/>
      <w:szCs w:val="24"/>
      <w:lang w:val="de-CH" w:eastAsia="en-US"/>
    </w:rPr>
  </w:style>
  <w:style w:type="character" w:styleId="Hyperlink">
    <w:name w:val="Hyperlink"/>
    <w:uiPriority w:val="99"/>
    <w:unhideWhenUsed/>
    <w:rsid w:val="001B43B3"/>
    <w:rPr>
      <w:color w:val="0000FF"/>
      <w:u w:val="single"/>
    </w:rPr>
  </w:style>
  <w:style w:type="character" w:customStyle="1" w:styleId="FunotentextZchn">
    <w:name w:val="Fußnotentext Zchn"/>
    <w:link w:val="Funotentext"/>
    <w:uiPriority w:val="99"/>
    <w:rsid w:val="001B666E"/>
    <w:rPr>
      <w:rFonts w:ascii="Helvetica" w:eastAsia="Cambria" w:hAnsi="Helvetica" w:cs="Times New Roman"/>
      <w:sz w:val="18"/>
      <w:szCs w:val="24"/>
      <w:lang w:eastAsia="en-US"/>
    </w:rPr>
  </w:style>
  <w:style w:type="character" w:customStyle="1" w:styleId="berschrift1Zchn">
    <w:name w:val="Überschrift 1 Zchn"/>
    <w:link w:val="berschrift1"/>
    <w:uiPriority w:val="9"/>
    <w:rsid w:val="003965F6"/>
    <w:rPr>
      <w:rFonts w:ascii="Helvetica Neue" w:eastAsia="MS Gothic" w:hAnsi="Helvetica Neue"/>
      <w:b/>
      <w:noProof/>
      <w:sz w:val="32"/>
      <w:szCs w:val="22"/>
      <w:lang w:eastAsia="en-US"/>
    </w:rPr>
  </w:style>
  <w:style w:type="character" w:customStyle="1" w:styleId="berschrift2Zchn">
    <w:name w:val="Überschrift 2 Zchn"/>
    <w:link w:val="berschrift2"/>
    <w:uiPriority w:val="9"/>
    <w:rsid w:val="003965F6"/>
    <w:rPr>
      <w:rFonts w:ascii="Helvetica Neue" w:eastAsia="MS Gothic" w:hAnsi="Helvetica Neue"/>
      <w:b/>
      <w:noProof/>
      <w:sz w:val="26"/>
      <w:szCs w:val="26"/>
      <w:lang w:eastAsia="en-US"/>
    </w:rPr>
  </w:style>
  <w:style w:type="character" w:customStyle="1" w:styleId="berschrift4Zchn">
    <w:name w:val="Überschrift 4 Zchn"/>
    <w:link w:val="berschrift4"/>
    <w:uiPriority w:val="9"/>
    <w:rsid w:val="003965F6"/>
    <w:rPr>
      <w:rFonts w:ascii="Helvetica Neue" w:eastAsia="MS Gothic" w:hAnsi="Helvetica Neue"/>
      <w:i/>
      <w:iCs/>
      <w:noProof/>
      <w:color w:val="365F91"/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F616D0"/>
    <w:pPr>
      <w:tabs>
        <w:tab w:val="left" w:pos="480"/>
        <w:tab w:val="right" w:leader="dot" w:pos="9056"/>
      </w:tabs>
      <w:spacing w:after="100"/>
    </w:pPr>
    <w:rPr>
      <w:rFonts w:ascii="Cambria" w:eastAsia="Cambria" w:hAnsi="Cambria"/>
      <w:b/>
      <w:noProof/>
      <w:szCs w:val="24"/>
      <w:lang w:val="de-CH"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F616D0"/>
    <w:pPr>
      <w:spacing w:after="100"/>
      <w:ind w:left="240"/>
    </w:pPr>
    <w:rPr>
      <w:rFonts w:ascii="Cambria" w:eastAsia="Cambria" w:hAnsi="Cambria"/>
      <w:noProof/>
      <w:szCs w:val="24"/>
      <w:lang w:val="de-CH"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F616D0"/>
    <w:pPr>
      <w:spacing w:after="100"/>
      <w:ind w:left="480"/>
    </w:pPr>
    <w:rPr>
      <w:rFonts w:ascii="Cambria" w:eastAsia="Cambria" w:hAnsi="Cambria"/>
      <w:noProof/>
      <w:szCs w:val="24"/>
      <w:lang w:val="de-CH"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A05FBE"/>
  </w:style>
  <w:style w:type="paragraph" w:styleId="Listenabsatz">
    <w:name w:val="List Paragraph"/>
    <w:basedOn w:val="Standard"/>
    <w:uiPriority w:val="34"/>
    <w:qFormat/>
    <w:rsid w:val="004E59BC"/>
    <w:pPr>
      <w:ind w:left="720"/>
      <w:contextualSpacing/>
    </w:pPr>
    <w:rPr>
      <w:rFonts w:ascii="Cambria" w:eastAsia="Cambria" w:hAnsi="Cambria"/>
      <w:noProof/>
      <w:szCs w:val="24"/>
      <w:lang w:val="de-CH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F539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0428CB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5637D8"/>
  </w:style>
  <w:style w:type="table" w:styleId="Tabellenraster">
    <w:name w:val="Table Grid"/>
    <w:basedOn w:val="NormaleTabelle"/>
    <w:uiPriority w:val="59"/>
    <w:rsid w:val="009F3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367AC7"/>
    <w:pPr>
      <w:spacing w:before="100" w:beforeAutospacing="1" w:after="100" w:afterAutospacing="1"/>
    </w:pPr>
    <w:rPr>
      <w:rFonts w:ascii="Times New Roman" w:hAnsi="Times New Roman"/>
      <w:szCs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1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Users/sara/Downloads/Merkblatt_NachhaltigeVerpflegung_D-3.pdf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odie/Desktop/Envoi%20FG_%20Reihe/Protokol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D5D249-95E9-3C4D-9807-1025B4365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Protokoll.dotx</Template>
  <TotalTime>0</TotalTime>
  <Pages>3</Pages>
  <Words>327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Bern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Sara Elmer</cp:lastModifiedBy>
  <cp:revision>30</cp:revision>
  <cp:lastPrinted>2022-04-06T07:36:00Z</cp:lastPrinted>
  <dcterms:created xsi:type="dcterms:W3CDTF">2024-01-18T09:22:00Z</dcterms:created>
  <dcterms:modified xsi:type="dcterms:W3CDTF">2024-01-23T14:50:00Z</dcterms:modified>
</cp:coreProperties>
</file>